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5B0D" w14:textId="7E386350" w:rsidR="001D21B7" w:rsidRDefault="001F0047">
      <w:pPr>
        <w:pStyle w:val="Standard"/>
        <w:ind w:left="5648"/>
      </w:pPr>
      <w:r>
        <w:rPr>
          <w:sz w:val="21"/>
          <w:szCs w:val="21"/>
          <w:lang w:val="pl-PL"/>
        </w:rPr>
        <w:t xml:space="preserve">Ceków-Kolonia, dnia </w:t>
      </w:r>
      <w:r w:rsidR="007560D7">
        <w:rPr>
          <w:sz w:val="21"/>
          <w:szCs w:val="21"/>
          <w:lang w:val="pl-PL"/>
        </w:rPr>
        <w:t>28</w:t>
      </w:r>
      <w:r>
        <w:rPr>
          <w:sz w:val="21"/>
          <w:szCs w:val="21"/>
          <w:lang w:val="pl-PL"/>
        </w:rPr>
        <w:t>.0</w:t>
      </w:r>
      <w:r w:rsidR="008E416F">
        <w:rPr>
          <w:sz w:val="21"/>
          <w:szCs w:val="21"/>
          <w:lang w:val="pl-PL"/>
        </w:rPr>
        <w:t>6</w:t>
      </w:r>
      <w:r>
        <w:rPr>
          <w:sz w:val="21"/>
          <w:szCs w:val="21"/>
          <w:lang w:val="pl-PL"/>
        </w:rPr>
        <w:t>.202</w:t>
      </w:r>
      <w:r w:rsidR="008E416F">
        <w:rPr>
          <w:sz w:val="21"/>
          <w:szCs w:val="21"/>
          <w:lang w:val="pl-PL"/>
        </w:rPr>
        <w:t>1</w:t>
      </w:r>
      <w:r>
        <w:rPr>
          <w:sz w:val="21"/>
          <w:szCs w:val="21"/>
          <w:lang w:val="pl-PL"/>
        </w:rPr>
        <w:t>r.</w:t>
      </w:r>
    </w:p>
    <w:p w14:paraId="5DA4EBBF" w14:textId="77777777" w:rsidR="001D21B7" w:rsidRDefault="001D21B7">
      <w:pPr>
        <w:pStyle w:val="Standard"/>
        <w:jc w:val="center"/>
        <w:rPr>
          <w:b/>
          <w:bCs/>
          <w:sz w:val="30"/>
          <w:szCs w:val="30"/>
          <w:lang w:val="pl-PL"/>
        </w:rPr>
      </w:pPr>
    </w:p>
    <w:p w14:paraId="1AF4D921" w14:textId="77777777" w:rsidR="001D21B7" w:rsidRDefault="001F0047">
      <w:pPr>
        <w:pStyle w:val="Standard"/>
        <w:spacing w:line="276" w:lineRule="auto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Zaproszenie</w:t>
      </w:r>
    </w:p>
    <w:p w14:paraId="3E3A7931" w14:textId="77777777" w:rsidR="001D21B7" w:rsidRDefault="001F0047">
      <w:pPr>
        <w:pStyle w:val="Standard"/>
        <w:spacing w:line="276" w:lineRule="auto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 xml:space="preserve">dla organizacji pozarządowych i innych podmiotów prowadzących działalność pożytku publicznego w sprawie  zgłaszania kandydatów na członków komisji </w:t>
      </w:r>
      <w:r>
        <w:rPr>
          <w:b/>
          <w:bCs/>
          <w:lang w:val="pl-PL"/>
        </w:rPr>
        <w:t>konkursowej.</w:t>
      </w:r>
    </w:p>
    <w:p w14:paraId="64481B19" w14:textId="77777777" w:rsidR="001D21B7" w:rsidRDefault="001D21B7">
      <w:pPr>
        <w:pStyle w:val="Standard"/>
        <w:spacing w:line="276" w:lineRule="auto"/>
        <w:rPr>
          <w:lang w:val="pl-PL"/>
        </w:rPr>
      </w:pPr>
    </w:p>
    <w:p w14:paraId="3D44872B" w14:textId="77777777" w:rsidR="001D21B7" w:rsidRDefault="001F0047">
      <w:pPr>
        <w:pStyle w:val="Standard"/>
        <w:spacing w:line="276" w:lineRule="auto"/>
        <w:jc w:val="both"/>
        <w:rPr>
          <w:lang w:val="pl-PL"/>
        </w:rPr>
      </w:pPr>
      <w:r>
        <w:rPr>
          <w:lang w:val="pl-PL"/>
        </w:rPr>
        <w:tab/>
        <w:t>W związku z realizacją ustawy o działalności pożytku publicznego  i o wolontariacie zapraszamy  do zgłaszania kandydatów na członków komisji konkursowej  w otwartym konkursie ofert. Kandydaci będą uczestniczyli  w pracach komisji konkursowej</w:t>
      </w:r>
      <w:r>
        <w:rPr>
          <w:lang w:val="pl-PL"/>
        </w:rPr>
        <w:t xml:space="preserve"> jako przedstawiciele  organizacji pozarządowych lub podmiotów wymienionych w art.3 ust.3 ustawy o  działalności pożytku publicznego  i o wolontariacie.</w:t>
      </w:r>
    </w:p>
    <w:p w14:paraId="0902447B" w14:textId="77777777" w:rsidR="001D21B7" w:rsidRDefault="001D21B7">
      <w:pPr>
        <w:pStyle w:val="Standard"/>
        <w:spacing w:line="276" w:lineRule="auto"/>
        <w:jc w:val="both"/>
        <w:rPr>
          <w:lang w:val="pl-PL"/>
        </w:rPr>
      </w:pPr>
    </w:p>
    <w:p w14:paraId="3709DD94" w14:textId="77777777" w:rsidR="001D21B7" w:rsidRDefault="001F0047">
      <w:pPr>
        <w:pStyle w:val="Standard"/>
        <w:spacing w:line="276" w:lineRule="auto"/>
        <w:jc w:val="both"/>
      </w:pPr>
      <w:r>
        <w:rPr>
          <w:lang w:val="pl-PL"/>
        </w:rPr>
        <w:t xml:space="preserve"> </w:t>
      </w:r>
      <w:r>
        <w:rPr>
          <w:b/>
          <w:bCs/>
          <w:lang w:val="pl-PL"/>
        </w:rPr>
        <w:t>1. Sposób i termin zgłaszania kandydatów</w:t>
      </w:r>
    </w:p>
    <w:p w14:paraId="108647C4" w14:textId="77777777" w:rsidR="001D21B7" w:rsidRDefault="001D21B7">
      <w:pPr>
        <w:pStyle w:val="Standard"/>
        <w:spacing w:line="276" w:lineRule="auto"/>
        <w:jc w:val="both"/>
        <w:rPr>
          <w:lang w:val="pl-PL"/>
        </w:rPr>
      </w:pPr>
    </w:p>
    <w:p w14:paraId="0A7BEB3F" w14:textId="77777777" w:rsidR="001D21B7" w:rsidRDefault="001F0047">
      <w:pPr>
        <w:pStyle w:val="Standard"/>
        <w:spacing w:line="276" w:lineRule="auto"/>
        <w:jc w:val="both"/>
        <w:rPr>
          <w:lang w:val="pl-PL"/>
        </w:rPr>
      </w:pPr>
      <w:r>
        <w:rPr>
          <w:lang w:val="pl-PL"/>
        </w:rPr>
        <w:t>Osoby zainteresowane udziałem  w pracy komisji  konkursowej</w:t>
      </w:r>
      <w:r>
        <w:rPr>
          <w:lang w:val="pl-PL"/>
        </w:rPr>
        <w:t xml:space="preserve">  proszone są o przesłanie wypełnionego i podpisanego formularza zgłoszeniowego zgodnie ze wzorem do niniejszego zaproszenia.</w:t>
      </w:r>
    </w:p>
    <w:p w14:paraId="4EFC7679" w14:textId="77777777" w:rsidR="001D21B7" w:rsidRDefault="001F0047">
      <w:pPr>
        <w:pStyle w:val="Standard"/>
        <w:spacing w:line="276" w:lineRule="auto"/>
        <w:jc w:val="both"/>
        <w:rPr>
          <w:lang w:val="pl-PL"/>
        </w:rPr>
      </w:pPr>
      <w:r>
        <w:rPr>
          <w:lang w:val="pl-PL"/>
        </w:rPr>
        <w:t>Zgłoszenia należy  przesłać lub doręczyć osobiście na adres:</w:t>
      </w:r>
    </w:p>
    <w:p w14:paraId="4659EEB3" w14:textId="77777777" w:rsidR="001D21B7" w:rsidRDefault="001D21B7">
      <w:pPr>
        <w:pStyle w:val="Standard"/>
        <w:spacing w:line="276" w:lineRule="auto"/>
        <w:jc w:val="both"/>
        <w:rPr>
          <w:lang w:val="pl-PL"/>
        </w:rPr>
      </w:pPr>
    </w:p>
    <w:p w14:paraId="032734B4" w14:textId="77777777" w:rsidR="001D21B7" w:rsidRDefault="001F0047">
      <w:pPr>
        <w:pStyle w:val="Standard"/>
        <w:spacing w:line="276" w:lineRule="auto"/>
        <w:jc w:val="center"/>
      </w:pPr>
      <w:r>
        <w:rPr>
          <w:b/>
          <w:bCs/>
          <w:lang w:val="pl-PL"/>
        </w:rPr>
        <w:t xml:space="preserve">  </w:t>
      </w:r>
      <w:r>
        <w:rPr>
          <w:b/>
          <w:bCs/>
          <w:i/>
          <w:iCs/>
          <w:lang w:val="pl-PL"/>
        </w:rPr>
        <w:t>Urząd Gminy w Cekowie-Kolonii</w:t>
      </w:r>
    </w:p>
    <w:p w14:paraId="121D918B" w14:textId="77777777" w:rsidR="001D21B7" w:rsidRDefault="001F0047">
      <w:pPr>
        <w:pStyle w:val="Standard"/>
        <w:spacing w:line="276" w:lineRule="auto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Ceków-Kolonia 51,</w:t>
      </w:r>
    </w:p>
    <w:p w14:paraId="13654529" w14:textId="77777777" w:rsidR="001D21B7" w:rsidRDefault="001F0047">
      <w:pPr>
        <w:pStyle w:val="Standard"/>
        <w:spacing w:line="276" w:lineRule="auto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62-834 Ceków</w:t>
      </w:r>
    </w:p>
    <w:p w14:paraId="2F1B0133" w14:textId="77777777" w:rsidR="001D21B7" w:rsidRDefault="001D21B7">
      <w:pPr>
        <w:pStyle w:val="Standard"/>
        <w:spacing w:line="276" w:lineRule="auto"/>
        <w:jc w:val="center"/>
        <w:rPr>
          <w:i/>
          <w:iCs/>
          <w:lang w:val="pl-PL"/>
        </w:rPr>
      </w:pPr>
    </w:p>
    <w:p w14:paraId="3A09CA0F" w14:textId="4501217E" w:rsidR="001D21B7" w:rsidRDefault="001F0047">
      <w:pPr>
        <w:pStyle w:val="Standard"/>
        <w:spacing w:line="276" w:lineRule="auto"/>
        <w:jc w:val="both"/>
      </w:pPr>
      <w:r>
        <w:rPr>
          <w:b/>
          <w:bCs/>
          <w:lang w:val="pl-PL"/>
        </w:rPr>
        <w:t xml:space="preserve">w </w:t>
      </w:r>
      <w:r>
        <w:rPr>
          <w:b/>
          <w:bCs/>
          <w:lang w:val="pl-PL"/>
        </w:rPr>
        <w:t xml:space="preserve">terminie do dnia </w:t>
      </w:r>
      <w:r w:rsidR="007560D7">
        <w:rPr>
          <w:b/>
          <w:bCs/>
          <w:lang w:val="pl-PL"/>
        </w:rPr>
        <w:t>05</w:t>
      </w:r>
      <w:r>
        <w:rPr>
          <w:b/>
          <w:bCs/>
          <w:lang w:val="pl-PL"/>
        </w:rPr>
        <w:t>.0</w:t>
      </w:r>
      <w:r w:rsidR="007560D7">
        <w:rPr>
          <w:b/>
          <w:bCs/>
          <w:lang w:val="pl-PL"/>
        </w:rPr>
        <w:t>7</w:t>
      </w:r>
      <w:r>
        <w:rPr>
          <w:b/>
          <w:bCs/>
          <w:lang w:val="pl-PL"/>
        </w:rPr>
        <w:t>.202</w:t>
      </w:r>
      <w:r w:rsidR="007560D7">
        <w:rPr>
          <w:b/>
          <w:bCs/>
          <w:lang w:val="pl-PL"/>
        </w:rPr>
        <w:t>1</w:t>
      </w:r>
      <w:r>
        <w:rPr>
          <w:b/>
          <w:bCs/>
          <w:lang w:val="pl-PL"/>
        </w:rPr>
        <w:t xml:space="preserve"> r. </w:t>
      </w:r>
      <w:r>
        <w:rPr>
          <w:lang w:val="pl-PL"/>
        </w:rPr>
        <w:t>(decyduje data wpływu do urzędu)</w:t>
      </w:r>
    </w:p>
    <w:p w14:paraId="249974B2" w14:textId="77777777" w:rsidR="001D21B7" w:rsidRDefault="001F0047">
      <w:pPr>
        <w:pStyle w:val="Standard"/>
        <w:spacing w:line="276" w:lineRule="auto"/>
        <w:jc w:val="both"/>
        <w:rPr>
          <w:lang w:val="pl-PL"/>
        </w:rPr>
      </w:pPr>
      <w:r>
        <w:rPr>
          <w:lang w:val="pl-PL"/>
        </w:rPr>
        <w:t xml:space="preserve">  </w:t>
      </w:r>
    </w:p>
    <w:p w14:paraId="2E1EA2F0" w14:textId="77777777" w:rsidR="001D21B7" w:rsidRDefault="001F0047">
      <w:pPr>
        <w:pStyle w:val="Standard"/>
        <w:numPr>
          <w:ilvl w:val="1"/>
          <w:numId w:val="7"/>
        </w:numPr>
        <w:spacing w:line="276" w:lineRule="auto"/>
        <w:jc w:val="both"/>
        <w:rPr>
          <w:b/>
          <w:bCs/>
          <w:lang w:val="pl-PL"/>
        </w:rPr>
      </w:pPr>
      <w:r>
        <w:rPr>
          <w:b/>
          <w:bCs/>
          <w:lang w:val="pl-PL"/>
        </w:rPr>
        <w:t>Zadania członka komisji konkursowej</w:t>
      </w:r>
    </w:p>
    <w:p w14:paraId="685D9598" w14:textId="77777777" w:rsidR="001D21B7" w:rsidRDefault="001D21B7">
      <w:pPr>
        <w:pStyle w:val="Standard"/>
        <w:spacing w:line="276" w:lineRule="auto"/>
        <w:jc w:val="both"/>
        <w:rPr>
          <w:lang w:val="pl-PL"/>
        </w:rPr>
      </w:pPr>
    </w:p>
    <w:p w14:paraId="6940E233" w14:textId="77777777" w:rsidR="001D21B7" w:rsidRDefault="001F0047">
      <w:pPr>
        <w:pStyle w:val="Standard"/>
        <w:spacing w:line="276" w:lineRule="auto"/>
        <w:ind w:left="30" w:hanging="360"/>
        <w:jc w:val="both"/>
        <w:rPr>
          <w:lang w:val="pl-PL"/>
        </w:rPr>
      </w:pPr>
      <w:r>
        <w:rPr>
          <w:lang w:val="pl-PL"/>
        </w:rPr>
        <w:t>Do obowiązków członka komisji konkursowej  należy w szczególności:</w:t>
      </w:r>
    </w:p>
    <w:p w14:paraId="7932B3A3" w14:textId="77777777" w:rsidR="001D21B7" w:rsidRDefault="001F0047">
      <w:pPr>
        <w:pStyle w:val="Standard"/>
        <w:numPr>
          <w:ilvl w:val="1"/>
          <w:numId w:val="8"/>
        </w:numPr>
        <w:spacing w:line="276" w:lineRule="auto"/>
        <w:jc w:val="both"/>
        <w:rPr>
          <w:lang w:val="pl-PL"/>
        </w:rPr>
      </w:pPr>
      <w:r>
        <w:rPr>
          <w:lang w:val="pl-PL"/>
        </w:rPr>
        <w:t>zapoznanie się  z regulaminem pracy komisji,</w:t>
      </w:r>
    </w:p>
    <w:p w14:paraId="292270BF" w14:textId="77777777" w:rsidR="001D21B7" w:rsidRDefault="001F0047">
      <w:pPr>
        <w:pStyle w:val="Standard"/>
        <w:numPr>
          <w:ilvl w:val="1"/>
          <w:numId w:val="8"/>
        </w:numPr>
        <w:spacing w:line="276" w:lineRule="auto"/>
        <w:jc w:val="both"/>
        <w:rPr>
          <w:lang w:val="pl-PL"/>
        </w:rPr>
      </w:pPr>
      <w:r>
        <w:rPr>
          <w:lang w:val="pl-PL"/>
        </w:rPr>
        <w:t xml:space="preserve">czynne uczestnictwo w </w:t>
      </w:r>
      <w:r>
        <w:rPr>
          <w:lang w:val="pl-PL"/>
        </w:rPr>
        <w:t>posiedzeniach i pracach komisji,</w:t>
      </w:r>
    </w:p>
    <w:p w14:paraId="294C2508" w14:textId="77777777" w:rsidR="001D21B7" w:rsidRDefault="001F0047">
      <w:pPr>
        <w:pStyle w:val="Standard"/>
        <w:numPr>
          <w:ilvl w:val="1"/>
          <w:numId w:val="8"/>
        </w:numPr>
        <w:spacing w:line="276" w:lineRule="auto"/>
        <w:jc w:val="both"/>
        <w:rPr>
          <w:lang w:val="pl-PL"/>
        </w:rPr>
      </w:pPr>
      <w:r>
        <w:rPr>
          <w:lang w:val="pl-PL"/>
        </w:rPr>
        <w:t>udział w ocenie  i wyborze najkorzystniejszej oferty  w oparciu o ustalone kryteria zgodnie z regulaminem prac komisji,</w:t>
      </w:r>
    </w:p>
    <w:p w14:paraId="69356EFB" w14:textId="77777777" w:rsidR="001D21B7" w:rsidRDefault="001F0047">
      <w:pPr>
        <w:pStyle w:val="Standard"/>
        <w:numPr>
          <w:ilvl w:val="1"/>
          <w:numId w:val="8"/>
        </w:numPr>
        <w:spacing w:line="276" w:lineRule="auto"/>
        <w:jc w:val="both"/>
        <w:rPr>
          <w:lang w:val="pl-PL"/>
        </w:rPr>
      </w:pPr>
      <w:r>
        <w:rPr>
          <w:lang w:val="pl-PL"/>
        </w:rPr>
        <w:t>sporządzanie uzasadnień wyboru lub odrzucenia poszczególnych wniosków projektowych,</w:t>
      </w:r>
    </w:p>
    <w:p w14:paraId="41EF9389" w14:textId="64436FBB" w:rsidR="001D21B7" w:rsidRDefault="001F0047">
      <w:pPr>
        <w:pStyle w:val="Standard"/>
        <w:numPr>
          <w:ilvl w:val="1"/>
          <w:numId w:val="8"/>
        </w:numPr>
        <w:spacing w:line="276" w:lineRule="auto"/>
        <w:jc w:val="both"/>
        <w:rPr>
          <w:lang w:val="pl-PL"/>
        </w:rPr>
      </w:pPr>
      <w:r>
        <w:rPr>
          <w:lang w:val="pl-PL"/>
        </w:rPr>
        <w:t>udział w przygotowa</w:t>
      </w:r>
      <w:r>
        <w:rPr>
          <w:lang w:val="pl-PL"/>
        </w:rPr>
        <w:t xml:space="preserve">niu protokołu z prac komisji w celu przedstawienia do akceptacji Wójtowi Gminy Ceków-Kolonia oraz  listy  rekomendowanych do realizacji  wraz </w:t>
      </w:r>
      <w:r w:rsidR="00464720">
        <w:rPr>
          <w:lang w:val="pl-PL"/>
        </w:rPr>
        <w:br/>
      </w:r>
      <w:r>
        <w:rPr>
          <w:lang w:val="pl-PL"/>
        </w:rPr>
        <w:t>z zaproponowanymi kwotami dofinansowania dla poszczególnych oferentów na realizację zadania publicznego.</w:t>
      </w:r>
    </w:p>
    <w:p w14:paraId="1EFBCE61" w14:textId="77777777" w:rsidR="001D21B7" w:rsidRDefault="001D21B7">
      <w:pPr>
        <w:pStyle w:val="Standard"/>
        <w:spacing w:line="276" w:lineRule="auto"/>
        <w:jc w:val="both"/>
        <w:rPr>
          <w:lang w:val="pl-PL"/>
        </w:rPr>
      </w:pPr>
    </w:p>
    <w:p w14:paraId="3D293063" w14:textId="0A225864" w:rsidR="001D21B7" w:rsidRDefault="001F0047">
      <w:pPr>
        <w:pStyle w:val="Standard"/>
        <w:spacing w:line="276" w:lineRule="auto"/>
        <w:jc w:val="both"/>
        <w:rPr>
          <w:lang w:val="pl-PL"/>
        </w:rPr>
      </w:pPr>
      <w:r>
        <w:rPr>
          <w:lang w:val="pl-PL"/>
        </w:rPr>
        <w:t>Udział w</w:t>
      </w:r>
      <w:r>
        <w:rPr>
          <w:lang w:val="pl-PL"/>
        </w:rPr>
        <w:t xml:space="preserve"> pracy komisji konkursowej jest nieodpłatny, w związku z tym za udział </w:t>
      </w:r>
      <w:r w:rsidR="00464720">
        <w:rPr>
          <w:lang w:val="pl-PL"/>
        </w:rPr>
        <w:br/>
      </w:r>
      <w:r>
        <w:rPr>
          <w:lang w:val="pl-PL"/>
        </w:rPr>
        <w:t>w posiedzeniach komisji jej członkom nie przysługuje zwrot poniesionych kosztów.</w:t>
      </w:r>
    </w:p>
    <w:p w14:paraId="703214F0" w14:textId="77777777" w:rsidR="001D21B7" w:rsidRDefault="001F0047">
      <w:pPr>
        <w:pStyle w:val="Standard"/>
        <w:spacing w:line="276" w:lineRule="auto"/>
        <w:jc w:val="both"/>
        <w:rPr>
          <w:lang w:val="pl-PL"/>
        </w:rPr>
      </w:pPr>
      <w:r>
        <w:rPr>
          <w:lang w:val="pl-PL"/>
        </w:rPr>
        <w:t>Członkowie komisji są zobowiązani do zachowania poufności oraz do zwrotu wszystkich otrzymanych dokument</w:t>
      </w:r>
      <w:r>
        <w:rPr>
          <w:lang w:val="pl-PL"/>
        </w:rPr>
        <w:t>ów i materiałów.</w:t>
      </w:r>
    </w:p>
    <w:p w14:paraId="1E4F8BE2" w14:textId="6CB62D0C" w:rsidR="001D21B7" w:rsidRDefault="00F867AB">
      <w:pPr>
        <w:pStyle w:val="Standard"/>
        <w:rPr>
          <w:lang w:val="pl-PL"/>
        </w:rPr>
      </w:pPr>
      <w:r>
        <w:rPr>
          <w:lang w:val="pl-PL"/>
        </w:rPr>
        <w:br w:type="page"/>
      </w:r>
    </w:p>
    <w:p w14:paraId="7883197B" w14:textId="77777777" w:rsidR="001D21B7" w:rsidRDefault="001F0047">
      <w:pPr>
        <w:pStyle w:val="Standard"/>
      </w:pPr>
      <w:r>
        <w:rPr>
          <w:b/>
          <w:bCs/>
          <w:sz w:val="38"/>
          <w:szCs w:val="38"/>
          <w:lang w:val="pl-PL"/>
        </w:rPr>
        <w:lastRenderedPageBreak/>
        <w:tab/>
      </w:r>
      <w:r>
        <w:rPr>
          <w:b/>
          <w:bCs/>
          <w:sz w:val="38"/>
          <w:szCs w:val="38"/>
          <w:lang w:val="pl-PL"/>
        </w:rPr>
        <w:tab/>
        <w:t xml:space="preserve">  </w:t>
      </w:r>
      <w:r>
        <w:rPr>
          <w:b/>
          <w:bCs/>
          <w:sz w:val="28"/>
          <w:szCs w:val="28"/>
          <w:lang w:val="pl-PL"/>
        </w:rPr>
        <w:t xml:space="preserve">FORMULARZ ZGŁOSZENIOWY KANDYDATA  </w:t>
      </w:r>
    </w:p>
    <w:p w14:paraId="58758456" w14:textId="77777777" w:rsidR="001D21B7" w:rsidRDefault="001D21B7">
      <w:pPr>
        <w:pStyle w:val="Standard"/>
        <w:jc w:val="center"/>
        <w:rPr>
          <w:b/>
          <w:bCs/>
          <w:sz w:val="28"/>
          <w:szCs w:val="28"/>
          <w:lang w:val="pl-PL"/>
        </w:rPr>
      </w:pPr>
    </w:p>
    <w:p w14:paraId="2F62AC70" w14:textId="77777777" w:rsidR="001D21B7" w:rsidRDefault="001F0047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>na członka komisji konkursowej  w otwartym konkursie ofert dla</w:t>
      </w:r>
    </w:p>
    <w:p w14:paraId="777E0C51" w14:textId="77777777" w:rsidR="001D21B7" w:rsidRDefault="001F0047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 organizacji pozarządowych i innych podmiotów prowadzących</w:t>
      </w:r>
    </w:p>
    <w:p w14:paraId="39AB7224" w14:textId="77777777" w:rsidR="001D21B7" w:rsidRDefault="001F0047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działalność pożytku publicznego</w:t>
      </w:r>
    </w:p>
    <w:p w14:paraId="4C8D8723" w14:textId="23EB1E4C" w:rsidR="001D21B7" w:rsidRDefault="001D21B7">
      <w:pPr>
        <w:pStyle w:val="Standard"/>
        <w:rPr>
          <w:b/>
          <w:bCs/>
          <w:lang w:val="pl-PL"/>
        </w:rPr>
      </w:pPr>
    </w:p>
    <w:p w14:paraId="0DF603AF" w14:textId="77777777" w:rsidR="00F867AB" w:rsidRDefault="00F867AB">
      <w:pPr>
        <w:pStyle w:val="Standard"/>
        <w:rPr>
          <w:b/>
          <w:bCs/>
          <w:sz w:val="22"/>
          <w:szCs w:val="22"/>
          <w:lang w:val="pl-PL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0"/>
        <w:gridCol w:w="5497"/>
      </w:tblGrid>
      <w:tr w:rsidR="001D21B7" w14:paraId="5218209B" w14:textId="77777777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6356C" w14:textId="77777777" w:rsidR="001D21B7" w:rsidRDefault="001F0047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Imię</w:t>
            </w:r>
          </w:p>
          <w:p w14:paraId="73BC6160" w14:textId="77777777" w:rsidR="001D21B7" w:rsidRDefault="001D21B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08482" w14:textId="77777777" w:rsidR="001D21B7" w:rsidRDefault="001D21B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1D21B7" w14:paraId="32E79866" w14:textId="77777777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7A8B0" w14:textId="77777777" w:rsidR="001D21B7" w:rsidRDefault="001F0047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Nazwisko</w:t>
            </w:r>
          </w:p>
          <w:p w14:paraId="74FF1B43" w14:textId="77777777" w:rsidR="001D21B7" w:rsidRDefault="001D21B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5C370" w14:textId="77777777" w:rsidR="001D21B7" w:rsidRDefault="001D21B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1D21B7" w14:paraId="1BC082F6" w14:textId="77777777" w:rsidTr="001B075A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9EDB1" w14:textId="675F8030" w:rsidR="001D21B7" w:rsidRDefault="001F0047" w:rsidP="002C57EF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 </w:t>
            </w:r>
            <w:r>
              <w:rPr>
                <w:sz w:val="22"/>
                <w:szCs w:val="22"/>
                <w:lang w:val="pl-PL"/>
              </w:rPr>
              <w:t>organizacji pozarządowe lub podmiotu prowadzącego działalność pożytku publicznego,  którą kandydat reprezentuje</w:t>
            </w: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090D1" w14:textId="77777777" w:rsidR="001D21B7" w:rsidRDefault="001D21B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1D21B7" w14:paraId="7115F922" w14:textId="77777777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92345" w14:textId="55C5AF8A" w:rsidR="001D21B7" w:rsidRDefault="001F0047" w:rsidP="002C57EF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Adres  organizacji pozarządowe lub podmiotu prowadzącego działalność pożytku publicznego,  którą kandydat reprezentuje</w:t>
            </w: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AD9E5" w14:textId="77777777" w:rsidR="001D21B7" w:rsidRDefault="001D21B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1D21B7" w14:paraId="72D268EA" w14:textId="77777777" w:rsidTr="007628AB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39079" w14:textId="77777777" w:rsidR="001D21B7" w:rsidRDefault="001F0047" w:rsidP="002C57EF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Telefon kontaktowy</w:t>
            </w: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A6D5D" w14:textId="77777777" w:rsidR="001D21B7" w:rsidRDefault="001D21B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</w:tbl>
    <w:p w14:paraId="0D0FDB03" w14:textId="77777777" w:rsidR="001D21B7" w:rsidRDefault="001D21B7">
      <w:pPr>
        <w:pStyle w:val="Standard"/>
        <w:rPr>
          <w:sz w:val="22"/>
          <w:szCs w:val="22"/>
          <w:lang w:val="pl-PL"/>
        </w:rPr>
      </w:pPr>
    </w:p>
    <w:p w14:paraId="3451BB43" w14:textId="77777777" w:rsidR="001D21B7" w:rsidRDefault="001D21B7">
      <w:pPr>
        <w:pStyle w:val="Standard"/>
        <w:rPr>
          <w:sz w:val="22"/>
          <w:szCs w:val="22"/>
          <w:lang w:val="pl-PL"/>
        </w:rPr>
      </w:pPr>
    </w:p>
    <w:p w14:paraId="3E89C385" w14:textId="77777777" w:rsidR="001D21B7" w:rsidRDefault="001F0047">
      <w:pPr>
        <w:pStyle w:val="Standard"/>
        <w:rPr>
          <w:b/>
          <w:bCs/>
          <w:lang w:val="pl-PL"/>
        </w:rPr>
      </w:pPr>
      <w:r>
        <w:rPr>
          <w:b/>
          <w:bCs/>
          <w:lang w:val="pl-PL"/>
        </w:rPr>
        <w:t>Oświadczam, że:</w:t>
      </w:r>
    </w:p>
    <w:p w14:paraId="461E9869" w14:textId="77777777" w:rsidR="001D21B7" w:rsidRDefault="001D21B7">
      <w:pPr>
        <w:pStyle w:val="Standard"/>
        <w:rPr>
          <w:lang w:val="pl-PL"/>
        </w:rPr>
      </w:pPr>
    </w:p>
    <w:p w14:paraId="1EC9DED8" w14:textId="77777777" w:rsidR="001D21B7" w:rsidRDefault="001F0047">
      <w:pPr>
        <w:pStyle w:val="Standard"/>
        <w:numPr>
          <w:ilvl w:val="0"/>
          <w:numId w:val="9"/>
        </w:numPr>
        <w:jc w:val="both"/>
        <w:rPr>
          <w:lang w:val="pl-PL"/>
        </w:rPr>
      </w:pPr>
      <w:r>
        <w:rPr>
          <w:lang w:val="pl-PL"/>
        </w:rPr>
        <w:t>wyrażam zgodę na udział w pracy komisji konkursowej  w otwartym konkursie ofert dla organizacji pozarządowych i innych podmiotów prowadzących działalność pożytku publicznego.</w:t>
      </w:r>
    </w:p>
    <w:p w14:paraId="25D32775" w14:textId="31F7FB49" w:rsidR="001D21B7" w:rsidRDefault="001D21B7">
      <w:pPr>
        <w:pStyle w:val="Standard"/>
        <w:rPr>
          <w:lang w:val="pl-PL"/>
        </w:rPr>
      </w:pPr>
    </w:p>
    <w:p w14:paraId="116FE787" w14:textId="77777777" w:rsidR="00F867AB" w:rsidRDefault="00F867AB">
      <w:pPr>
        <w:pStyle w:val="Standard"/>
        <w:rPr>
          <w:lang w:val="pl-PL"/>
        </w:rPr>
      </w:pPr>
    </w:p>
    <w:p w14:paraId="309D8540" w14:textId="77777777" w:rsidR="001D21B7" w:rsidRDefault="001F0047">
      <w:pPr>
        <w:pStyle w:val="Standard"/>
        <w:rPr>
          <w:lang w:val="pl-PL"/>
        </w:rPr>
      </w:pPr>
      <w:r>
        <w:rPr>
          <w:lang w:val="pl-PL"/>
        </w:rPr>
        <w:t>...............................................                                                                ........................................</w:t>
      </w:r>
    </w:p>
    <w:p w14:paraId="260DC89C" w14:textId="77777777" w:rsidR="001D21B7" w:rsidRDefault="001F0047">
      <w:pPr>
        <w:pStyle w:val="Standard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 xml:space="preserve">    Miejscowość, data                                                                                   </w:t>
      </w:r>
      <w:r>
        <w:rPr>
          <w:sz w:val="21"/>
          <w:szCs w:val="21"/>
          <w:lang w:val="pl-PL"/>
        </w:rPr>
        <w:t xml:space="preserve">          czytelny podpis kandydata</w:t>
      </w:r>
    </w:p>
    <w:p w14:paraId="469B2B85" w14:textId="49E15D57" w:rsidR="00F867AB" w:rsidRDefault="00F867AB" w:rsidP="00F867AB">
      <w:pPr>
        <w:pStyle w:val="Standard"/>
        <w:jc w:val="right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br w:type="page"/>
      </w:r>
    </w:p>
    <w:p w14:paraId="69ADE28F" w14:textId="0D11EEE0" w:rsidR="001D21B7" w:rsidRDefault="001F0047">
      <w:pPr>
        <w:pStyle w:val="Standard"/>
        <w:jc w:val="right"/>
        <w:rPr>
          <w:lang w:val="pl-PL"/>
        </w:rPr>
      </w:pPr>
      <w:r>
        <w:rPr>
          <w:lang w:val="pl-PL"/>
        </w:rPr>
        <w:lastRenderedPageBreak/>
        <w:t>Projekt regulaminu</w:t>
      </w:r>
    </w:p>
    <w:p w14:paraId="4ED98A2D" w14:textId="77777777" w:rsidR="001D21B7" w:rsidRDefault="001D21B7">
      <w:pPr>
        <w:pStyle w:val="Standard"/>
        <w:jc w:val="both"/>
        <w:rPr>
          <w:lang w:val="pl-PL"/>
        </w:rPr>
      </w:pPr>
    </w:p>
    <w:p w14:paraId="0A96AE5A" w14:textId="5B972F12" w:rsidR="001D21B7" w:rsidRDefault="001F0047">
      <w:pPr>
        <w:pStyle w:val="Standard"/>
        <w:jc w:val="both"/>
      </w:pPr>
      <w:r>
        <w:rPr>
          <w:b/>
          <w:bCs/>
          <w:lang w:val="pl-PL"/>
        </w:rPr>
        <w:t>Projekt regulaminu pracy Komisji Konkursowej powołanej w celu wyłonienia ofert na realizację zadań z zakresu pożytku publicznego</w:t>
      </w:r>
      <w:r w:rsidR="003A5C6F">
        <w:rPr>
          <w:b/>
          <w:bCs/>
          <w:lang w:val="pl-PL"/>
        </w:rPr>
        <w:t xml:space="preserve"> „</w:t>
      </w:r>
      <w:r w:rsidR="003A5C6F" w:rsidRPr="003A5C6F">
        <w:rPr>
          <w:b/>
          <w:bCs/>
          <w:lang w:val="pl-PL"/>
        </w:rPr>
        <w:t>Organizacja czterech spotkań z treningiem dla dzieci na terenie gminy zakończonych biegiem z przeszkodami dla dzieci w miejscowości Kamień</w:t>
      </w:r>
      <w:r w:rsidR="003A5C6F">
        <w:rPr>
          <w:b/>
          <w:bCs/>
          <w:lang w:val="pl-PL"/>
        </w:rPr>
        <w:t>”</w:t>
      </w:r>
    </w:p>
    <w:p w14:paraId="51AB698B" w14:textId="77777777" w:rsidR="001D21B7" w:rsidRDefault="001D21B7">
      <w:pPr>
        <w:pStyle w:val="Standard"/>
        <w:jc w:val="both"/>
        <w:rPr>
          <w:lang w:val="pl-PL"/>
        </w:rPr>
      </w:pPr>
    </w:p>
    <w:p w14:paraId="37FCD1D6" w14:textId="77777777" w:rsidR="001D21B7" w:rsidRDefault="001D21B7">
      <w:pPr>
        <w:pStyle w:val="Standard"/>
        <w:jc w:val="both"/>
        <w:rPr>
          <w:b/>
          <w:bCs/>
          <w:lang w:val="pl-PL"/>
        </w:rPr>
      </w:pPr>
    </w:p>
    <w:p w14:paraId="790ADE7F" w14:textId="6D64C182" w:rsidR="001D21B7" w:rsidRDefault="001F0047">
      <w:pPr>
        <w:pStyle w:val="Standard"/>
        <w:spacing w:line="360" w:lineRule="auto"/>
      </w:pPr>
      <w:r>
        <w:rPr>
          <w:b/>
          <w:bCs/>
          <w:lang w:val="pl-PL"/>
        </w:rPr>
        <w:t xml:space="preserve">§ 1 </w:t>
      </w:r>
      <w:r>
        <w:rPr>
          <w:lang w:val="pl-PL"/>
        </w:rPr>
        <w:t xml:space="preserve">Zadaniem Komisji jest ocena ofert na </w:t>
      </w:r>
      <w:r>
        <w:rPr>
          <w:lang w:val="pl-PL"/>
        </w:rPr>
        <w:t>realizacje zadań publicznych w 202</w:t>
      </w:r>
      <w:r w:rsidR="001B075A">
        <w:rPr>
          <w:lang w:val="pl-PL"/>
        </w:rPr>
        <w:t>1</w:t>
      </w:r>
      <w:r>
        <w:rPr>
          <w:lang w:val="pl-PL"/>
        </w:rPr>
        <w:t xml:space="preserve"> roku oraz przedłożenia Wójtowi Gminy Ceków-Kolonia propozycji wyboru ofert oraz propozycji podziału środków finansowych, na które proponuje się udzielenie dotacji.</w:t>
      </w:r>
    </w:p>
    <w:p w14:paraId="3106B396" w14:textId="77777777" w:rsidR="001D21B7" w:rsidRDefault="001D21B7">
      <w:pPr>
        <w:pStyle w:val="Standard"/>
        <w:spacing w:line="360" w:lineRule="auto"/>
        <w:jc w:val="both"/>
        <w:rPr>
          <w:lang w:val="pl-PL"/>
        </w:rPr>
      </w:pPr>
    </w:p>
    <w:p w14:paraId="2FF67E67" w14:textId="595A2F41" w:rsidR="001D21B7" w:rsidRDefault="001F0047">
      <w:pPr>
        <w:pStyle w:val="Standard"/>
        <w:spacing w:line="360" w:lineRule="auto"/>
        <w:jc w:val="both"/>
        <w:rPr>
          <w:bCs/>
          <w:lang w:val="pl-PL"/>
        </w:rPr>
      </w:pPr>
      <w:r>
        <w:rPr>
          <w:b/>
          <w:bCs/>
          <w:lang w:val="pl-PL"/>
        </w:rPr>
        <w:t xml:space="preserve">§ 2 </w:t>
      </w:r>
      <w:r>
        <w:rPr>
          <w:bCs/>
          <w:lang w:val="pl-PL"/>
        </w:rPr>
        <w:t>Wyłączenie członka komisji  z udziału w jej pracach</w:t>
      </w:r>
      <w:r>
        <w:rPr>
          <w:bCs/>
          <w:lang w:val="pl-PL"/>
        </w:rPr>
        <w:t xml:space="preserve"> następuje zgodnie z przepisami  Działu I „Przepisy ogólne” rozdziału 5 ustawy z dnia 14 czerwca 1960 Kodeksu postępowania administracyjnego (Dz.U. </w:t>
      </w:r>
      <w:r>
        <w:rPr>
          <w:bCs/>
          <w:lang w:val="pl-PL"/>
        </w:rPr>
        <w:t xml:space="preserve">poz. 256 ze zm.), oraz zgodnie z art. 15 punkt 2d ustawy </w:t>
      </w:r>
      <w:r>
        <w:rPr>
          <w:bCs/>
          <w:lang w:val="pl-PL"/>
        </w:rPr>
        <w:br/>
      </w:r>
      <w:r>
        <w:rPr>
          <w:bCs/>
          <w:lang w:val="pl-PL"/>
        </w:rPr>
        <w:t>z dnia 24 kwietnia 2003 r. o działalności poż</w:t>
      </w:r>
      <w:r>
        <w:rPr>
          <w:bCs/>
          <w:lang w:val="pl-PL"/>
        </w:rPr>
        <w:t>ytku publicznego i o wolontariacie (</w:t>
      </w:r>
      <w:r w:rsidRPr="00464720">
        <w:t>Dz.U. 2020 poz. 1057 ze zm</w:t>
      </w:r>
      <w:r>
        <w:rPr>
          <w:bCs/>
          <w:lang w:val="pl-PL"/>
        </w:rPr>
        <w:t>).</w:t>
      </w:r>
    </w:p>
    <w:p w14:paraId="73D3BF94" w14:textId="77777777" w:rsidR="00464720" w:rsidRDefault="00464720">
      <w:pPr>
        <w:pStyle w:val="Standard"/>
        <w:spacing w:line="360" w:lineRule="auto"/>
        <w:jc w:val="both"/>
      </w:pPr>
    </w:p>
    <w:p w14:paraId="1E5BF363" w14:textId="77777777" w:rsidR="001D21B7" w:rsidRDefault="001F0047">
      <w:pPr>
        <w:pStyle w:val="Standard"/>
        <w:spacing w:line="360" w:lineRule="auto"/>
        <w:jc w:val="both"/>
      </w:pPr>
      <w:r>
        <w:rPr>
          <w:b/>
          <w:lang w:val="pl-PL"/>
        </w:rPr>
        <w:t>§ 3</w:t>
      </w:r>
      <w:r>
        <w:rPr>
          <w:bCs/>
          <w:lang w:val="pl-PL"/>
        </w:rPr>
        <w:t xml:space="preserve"> 1.   Pracami Komisji kieruje Przewodniczący.</w:t>
      </w:r>
    </w:p>
    <w:p w14:paraId="4894D8C2" w14:textId="77777777" w:rsidR="001D21B7" w:rsidRDefault="001F0047">
      <w:pPr>
        <w:pStyle w:val="Standard"/>
        <w:numPr>
          <w:ilvl w:val="0"/>
          <w:numId w:val="9"/>
        </w:numPr>
        <w:spacing w:line="360" w:lineRule="auto"/>
        <w:jc w:val="both"/>
      </w:pPr>
      <w:r>
        <w:rPr>
          <w:bCs/>
          <w:lang w:val="pl-PL"/>
        </w:rPr>
        <w:t>Posiedzenia Komisji zwołuje Przewodniczący w miarę potrzeb.</w:t>
      </w:r>
    </w:p>
    <w:p w14:paraId="114C625F" w14:textId="77777777" w:rsidR="001D21B7" w:rsidRDefault="001F0047">
      <w:pPr>
        <w:pStyle w:val="Standard"/>
        <w:numPr>
          <w:ilvl w:val="0"/>
          <w:numId w:val="9"/>
        </w:numPr>
        <w:spacing w:line="360" w:lineRule="auto"/>
        <w:jc w:val="both"/>
        <w:rPr>
          <w:bCs/>
          <w:lang w:val="pl-PL"/>
        </w:rPr>
      </w:pPr>
      <w:r>
        <w:rPr>
          <w:bCs/>
          <w:lang w:val="pl-PL"/>
        </w:rPr>
        <w:t>Posiedzenia Komisji są posiedzeniami zamkniętymi bez udziału oferentów.</w:t>
      </w:r>
    </w:p>
    <w:p w14:paraId="3A668C76" w14:textId="77777777" w:rsidR="001D21B7" w:rsidRDefault="001F0047">
      <w:pPr>
        <w:pStyle w:val="Standard"/>
        <w:numPr>
          <w:ilvl w:val="0"/>
          <w:numId w:val="9"/>
        </w:numPr>
        <w:spacing w:line="360" w:lineRule="auto"/>
        <w:jc w:val="both"/>
        <w:rPr>
          <w:lang w:val="pl-PL"/>
        </w:rPr>
      </w:pPr>
      <w:r>
        <w:rPr>
          <w:lang w:val="pl-PL"/>
        </w:rPr>
        <w:t>Posiedzen</w:t>
      </w:r>
      <w:r>
        <w:rPr>
          <w:lang w:val="pl-PL"/>
        </w:rPr>
        <w:t>ia Komisji mogą się odbywać w obecności co najmniej trzech członków komisji.</w:t>
      </w:r>
    </w:p>
    <w:p w14:paraId="0B275C51" w14:textId="77777777" w:rsidR="001D21B7" w:rsidRDefault="001F0047">
      <w:pPr>
        <w:pStyle w:val="Standard"/>
        <w:numPr>
          <w:ilvl w:val="0"/>
          <w:numId w:val="9"/>
        </w:numPr>
        <w:spacing w:line="360" w:lineRule="auto"/>
        <w:jc w:val="both"/>
        <w:rPr>
          <w:bCs/>
          <w:lang w:val="pl-PL"/>
        </w:rPr>
      </w:pPr>
      <w:r>
        <w:rPr>
          <w:bCs/>
          <w:lang w:val="pl-PL"/>
        </w:rPr>
        <w:t>Komisja podejmuje decyzję w głosowaniu jawnym zwykłą większością głosów.</w:t>
      </w:r>
    </w:p>
    <w:p w14:paraId="000D53EA" w14:textId="77777777" w:rsidR="001D21B7" w:rsidRDefault="001F0047">
      <w:pPr>
        <w:pStyle w:val="Standard"/>
        <w:numPr>
          <w:ilvl w:val="0"/>
          <w:numId w:val="9"/>
        </w:numPr>
        <w:spacing w:line="360" w:lineRule="auto"/>
        <w:jc w:val="both"/>
        <w:rPr>
          <w:bCs/>
          <w:lang w:val="pl-PL"/>
        </w:rPr>
      </w:pPr>
      <w:r>
        <w:rPr>
          <w:bCs/>
          <w:lang w:val="pl-PL"/>
        </w:rPr>
        <w:t>W przypadku głosowania, którego wynikiem jest równa ilość głosów decydującym jest głos Przewodniczącego.</w:t>
      </w:r>
    </w:p>
    <w:p w14:paraId="1A58EC3C" w14:textId="77777777" w:rsidR="001D21B7" w:rsidRDefault="001F0047">
      <w:pPr>
        <w:pStyle w:val="Standard"/>
        <w:numPr>
          <w:ilvl w:val="0"/>
          <w:numId w:val="9"/>
        </w:numPr>
        <w:spacing w:line="360" w:lineRule="auto"/>
        <w:jc w:val="both"/>
        <w:rPr>
          <w:lang w:val="pl-PL"/>
        </w:rPr>
      </w:pPr>
      <w:r>
        <w:rPr>
          <w:lang w:val="pl-PL"/>
        </w:rPr>
        <w:t>K</w:t>
      </w:r>
      <w:r>
        <w:rPr>
          <w:lang w:val="pl-PL"/>
        </w:rPr>
        <w:t>omisja może korzystać z porad, opinii i ekspertyz osób z zewnątrz, posiadających fachową wiedzę w zakresie związanym z przedmiotem jej działalności.</w:t>
      </w:r>
    </w:p>
    <w:p w14:paraId="606B846D" w14:textId="77777777" w:rsidR="001D21B7" w:rsidRDefault="001F0047">
      <w:pPr>
        <w:pStyle w:val="Standard"/>
        <w:numPr>
          <w:ilvl w:val="0"/>
          <w:numId w:val="9"/>
        </w:numPr>
        <w:spacing w:line="360" w:lineRule="auto"/>
        <w:jc w:val="both"/>
        <w:rPr>
          <w:lang w:val="pl-PL"/>
        </w:rPr>
      </w:pPr>
      <w:r>
        <w:rPr>
          <w:lang w:val="pl-PL"/>
        </w:rPr>
        <w:t>Otwarcie i rozpatrzenie ofert przez Komisję nastąpi w terminie wskazanym w ogłoszeniu.</w:t>
      </w:r>
    </w:p>
    <w:p w14:paraId="75F9AB1E" w14:textId="78953331" w:rsidR="00464720" w:rsidRDefault="001F0047" w:rsidP="00464720">
      <w:pPr>
        <w:pStyle w:val="Standard"/>
        <w:numPr>
          <w:ilvl w:val="0"/>
          <w:numId w:val="9"/>
        </w:numPr>
        <w:spacing w:line="360" w:lineRule="auto"/>
        <w:jc w:val="both"/>
        <w:rPr>
          <w:lang w:val="pl-PL"/>
        </w:rPr>
      </w:pPr>
      <w:r>
        <w:rPr>
          <w:lang w:val="pl-PL"/>
        </w:rPr>
        <w:t xml:space="preserve">Dokumentację z </w:t>
      </w:r>
      <w:r>
        <w:rPr>
          <w:lang w:val="pl-PL"/>
        </w:rPr>
        <w:t>prac komisji prowadzi Sekretarz komisji.</w:t>
      </w:r>
    </w:p>
    <w:p w14:paraId="0ED9DC75" w14:textId="77777777" w:rsidR="00464720" w:rsidRPr="00464720" w:rsidRDefault="00464720" w:rsidP="00464720">
      <w:pPr>
        <w:pStyle w:val="Standard"/>
        <w:spacing w:line="360" w:lineRule="auto"/>
        <w:jc w:val="both"/>
        <w:rPr>
          <w:lang w:val="pl-PL"/>
        </w:rPr>
      </w:pPr>
    </w:p>
    <w:p w14:paraId="7B140739" w14:textId="77777777" w:rsidR="001D21B7" w:rsidRDefault="001F0047">
      <w:pPr>
        <w:pStyle w:val="Standard"/>
        <w:spacing w:line="360" w:lineRule="auto"/>
        <w:jc w:val="both"/>
      </w:pPr>
      <w:r>
        <w:rPr>
          <w:b/>
          <w:bCs/>
          <w:lang w:val="pl-PL"/>
        </w:rPr>
        <w:t xml:space="preserve">§ 4 </w:t>
      </w:r>
      <w:r>
        <w:rPr>
          <w:lang w:val="pl-PL"/>
        </w:rPr>
        <w:t>1.Komisja przystępując do rozstrzygnięcia otwartego konkursu ofert, dokonuje kolejno następujących czynności:</w:t>
      </w:r>
    </w:p>
    <w:p w14:paraId="4A662259" w14:textId="77777777" w:rsidR="001D21B7" w:rsidRDefault="001F0047">
      <w:pPr>
        <w:pStyle w:val="Standard"/>
        <w:numPr>
          <w:ilvl w:val="2"/>
          <w:numId w:val="10"/>
        </w:numPr>
        <w:spacing w:line="360" w:lineRule="auto"/>
        <w:rPr>
          <w:lang w:val="pl-PL"/>
        </w:rPr>
      </w:pPr>
      <w:r>
        <w:rPr>
          <w:lang w:val="pl-PL"/>
        </w:rPr>
        <w:t xml:space="preserve"> otwarcia kopert z ofertami,</w:t>
      </w:r>
    </w:p>
    <w:p w14:paraId="4B4087EC" w14:textId="77777777" w:rsidR="001D21B7" w:rsidRDefault="001F0047">
      <w:pPr>
        <w:pStyle w:val="Standard"/>
        <w:numPr>
          <w:ilvl w:val="2"/>
          <w:numId w:val="10"/>
        </w:numPr>
        <w:spacing w:line="360" w:lineRule="auto"/>
        <w:rPr>
          <w:lang w:val="pl-PL"/>
        </w:rPr>
      </w:pPr>
      <w:r>
        <w:rPr>
          <w:lang w:val="pl-PL"/>
        </w:rPr>
        <w:t>ustala, które z ofert spełniają wymogi formalne określone w ustawie o d</w:t>
      </w:r>
      <w:r>
        <w:rPr>
          <w:lang w:val="pl-PL"/>
        </w:rPr>
        <w:t>ziałalności pożytku publicznego i o wolontariacie oraz w ogłoszeniu o konkursie,</w:t>
      </w:r>
    </w:p>
    <w:p w14:paraId="05AB4F8A" w14:textId="77777777" w:rsidR="001D21B7" w:rsidRDefault="001F0047">
      <w:pPr>
        <w:pStyle w:val="Standard"/>
        <w:numPr>
          <w:ilvl w:val="2"/>
          <w:numId w:val="10"/>
        </w:numPr>
        <w:spacing w:line="360" w:lineRule="auto"/>
        <w:rPr>
          <w:lang w:val="pl-PL"/>
        </w:rPr>
      </w:pPr>
      <w:r>
        <w:rPr>
          <w:lang w:val="pl-PL"/>
        </w:rPr>
        <w:t xml:space="preserve">ocena formalna ofert dokonywana jest przez Komisję poprzez wypełnienie dla każdej </w:t>
      </w:r>
      <w:r>
        <w:rPr>
          <w:lang w:val="pl-PL"/>
        </w:rPr>
        <w:lastRenderedPageBreak/>
        <w:t>oferty formularza, który stanowi załącznik nr 1 do niniejszego regulaminu,</w:t>
      </w:r>
    </w:p>
    <w:p w14:paraId="18171CB4" w14:textId="77777777" w:rsidR="001D21B7" w:rsidRDefault="001F0047">
      <w:pPr>
        <w:pStyle w:val="Standard"/>
        <w:numPr>
          <w:ilvl w:val="2"/>
          <w:numId w:val="10"/>
        </w:numPr>
        <w:spacing w:line="360" w:lineRule="auto"/>
        <w:rPr>
          <w:lang w:val="pl-PL"/>
        </w:rPr>
      </w:pPr>
      <w:r>
        <w:rPr>
          <w:lang w:val="pl-PL"/>
        </w:rPr>
        <w:t>w przypadku oferty</w:t>
      </w:r>
      <w:r>
        <w:rPr>
          <w:lang w:val="pl-PL"/>
        </w:rPr>
        <w:t xml:space="preserve"> niespełniające  wymogów formalnych, o których mowa w ust. 1 pkt b) oferent zostanie wezwany do uzupełnienia  braków  w terminie 3 dni  od dnia otrzymania pisemnej informacji.</w:t>
      </w:r>
    </w:p>
    <w:p w14:paraId="49B4E860" w14:textId="77777777" w:rsidR="001D21B7" w:rsidRDefault="001F0047">
      <w:pPr>
        <w:pStyle w:val="Standard"/>
        <w:numPr>
          <w:ilvl w:val="2"/>
          <w:numId w:val="10"/>
        </w:numPr>
        <w:spacing w:line="360" w:lineRule="auto"/>
        <w:rPr>
          <w:lang w:val="pl-PL"/>
        </w:rPr>
      </w:pPr>
      <w:r>
        <w:rPr>
          <w:lang w:val="pl-PL"/>
        </w:rPr>
        <w:t xml:space="preserve"> w przypadku stwierdzenia uchybień formalnych i nie uzupełnienia ich przez </w:t>
      </w:r>
      <w:r>
        <w:rPr>
          <w:lang w:val="pl-PL"/>
        </w:rPr>
        <w:t>oferenta w terminie   wskazanym w ust.1 pkt.d  należy powiadomić oferenta o odrzuceniu oferty wraz z uzasadnieniem w terminie 7 dni od daty zakończenia prac Komisji.</w:t>
      </w:r>
    </w:p>
    <w:p w14:paraId="3C43938D" w14:textId="77777777" w:rsidR="001D21B7" w:rsidRDefault="001F0047">
      <w:pPr>
        <w:pStyle w:val="Standard"/>
        <w:numPr>
          <w:ilvl w:val="2"/>
          <w:numId w:val="10"/>
        </w:numPr>
        <w:spacing w:line="360" w:lineRule="auto"/>
        <w:rPr>
          <w:lang w:val="pl-PL"/>
        </w:rPr>
      </w:pPr>
      <w:r>
        <w:rPr>
          <w:lang w:val="pl-PL"/>
        </w:rPr>
        <w:t>ocena merytoryczna ofert dokonywana jest indywidualnie przez członków komisji, przez przyz</w:t>
      </w:r>
      <w:r>
        <w:rPr>
          <w:lang w:val="pl-PL"/>
        </w:rPr>
        <w:t>nanie określonej liczby punktów na formularzu stanowiącym załącznik nr 2 do niniejszego regulaminu,</w:t>
      </w:r>
    </w:p>
    <w:p w14:paraId="0780588D" w14:textId="77777777" w:rsidR="001D21B7" w:rsidRDefault="001F0047">
      <w:pPr>
        <w:pStyle w:val="Standard"/>
        <w:numPr>
          <w:ilvl w:val="2"/>
          <w:numId w:val="10"/>
        </w:numPr>
        <w:spacing w:line="360" w:lineRule="auto"/>
        <w:rPr>
          <w:lang w:val="pl-PL"/>
        </w:rPr>
      </w:pPr>
      <w:r>
        <w:rPr>
          <w:lang w:val="pl-PL"/>
        </w:rPr>
        <w:t>ocenę merytoryczną komisji ustala się przez zsumowanie ocen przydzielonych ofercie przez wszystkich członków komisji na formularzu zbiorczej oceny merytoryc</w:t>
      </w:r>
      <w:r>
        <w:rPr>
          <w:lang w:val="pl-PL"/>
        </w:rPr>
        <w:t>znej oferty stanowiący załącznik nr 3 do niniejszego regulaminu,</w:t>
      </w:r>
    </w:p>
    <w:p w14:paraId="61D1C1E8" w14:textId="77777777" w:rsidR="001D21B7" w:rsidRDefault="001F0047">
      <w:pPr>
        <w:pStyle w:val="Standard"/>
        <w:numPr>
          <w:ilvl w:val="2"/>
          <w:numId w:val="10"/>
        </w:numPr>
        <w:spacing w:line="360" w:lineRule="auto"/>
        <w:rPr>
          <w:lang w:val="pl-PL"/>
        </w:rPr>
      </w:pPr>
      <w:r>
        <w:rPr>
          <w:lang w:val="pl-PL"/>
        </w:rPr>
        <w:t>uzyskane przez oferenta minimum 50% możliwych do uzyskania punktów stanowi podstawę do wyboru oferty i udzielenia dofinansowania na realizację zadania.</w:t>
      </w:r>
    </w:p>
    <w:p w14:paraId="4708D352" w14:textId="77777777" w:rsidR="001D21B7" w:rsidRDefault="001F0047">
      <w:pPr>
        <w:pStyle w:val="Standard"/>
        <w:numPr>
          <w:ilvl w:val="2"/>
          <w:numId w:val="10"/>
        </w:numPr>
        <w:spacing w:line="360" w:lineRule="auto"/>
      </w:pPr>
      <w:r>
        <w:rPr>
          <w:lang w:val="pl-PL"/>
        </w:rPr>
        <w:t>Komisja biorąc pod uwagę liczbę uzyskan</w:t>
      </w:r>
      <w:r>
        <w:rPr>
          <w:lang w:val="pl-PL"/>
        </w:rPr>
        <w:t xml:space="preserve">ych punktów, wysokość wnioskowanej przez oferenta dotacji, oraz wielkość środków finansowych przeznaczonych do rozdysponowania w konkursie przygotowuje </w:t>
      </w:r>
      <w:r>
        <w:rPr>
          <w:bCs/>
          <w:lang w:val="pl-PL"/>
        </w:rPr>
        <w:t>informację, które z ofert Komisja rekomenduje do przyznania dotacji, a które odrzuca wraz z uzasadnienie</w:t>
      </w:r>
      <w:r>
        <w:rPr>
          <w:bCs/>
          <w:lang w:val="pl-PL"/>
        </w:rPr>
        <w:t>m dokonanego wyboru.</w:t>
      </w:r>
    </w:p>
    <w:p w14:paraId="389FDC29" w14:textId="77777777" w:rsidR="001D21B7" w:rsidRDefault="001F0047">
      <w:pPr>
        <w:pStyle w:val="Standard"/>
        <w:numPr>
          <w:ilvl w:val="0"/>
          <w:numId w:val="10"/>
        </w:numPr>
        <w:spacing w:line="360" w:lineRule="auto"/>
        <w:jc w:val="both"/>
        <w:rPr>
          <w:lang w:val="pl-PL"/>
        </w:rPr>
      </w:pPr>
      <w:r>
        <w:rPr>
          <w:lang w:val="pl-PL"/>
        </w:rPr>
        <w:t>W razie, gdy do postępowania zgłoszona została tylko jedna oferta, Komisja przeprowadza wszystkie czynności, o których mowa w pkt 1.</w:t>
      </w:r>
    </w:p>
    <w:p w14:paraId="67CDF5E5" w14:textId="77777777" w:rsidR="001D21B7" w:rsidRDefault="001D21B7">
      <w:pPr>
        <w:pStyle w:val="Standard"/>
        <w:spacing w:line="360" w:lineRule="auto"/>
        <w:rPr>
          <w:lang w:val="pl-PL"/>
        </w:rPr>
      </w:pPr>
    </w:p>
    <w:p w14:paraId="635F4CB3" w14:textId="77777777" w:rsidR="001D21B7" w:rsidRDefault="001F0047">
      <w:pPr>
        <w:pStyle w:val="Standard"/>
        <w:spacing w:line="360" w:lineRule="auto"/>
        <w:jc w:val="both"/>
      </w:pPr>
      <w:r>
        <w:rPr>
          <w:b/>
          <w:bCs/>
          <w:lang w:val="pl-PL"/>
        </w:rPr>
        <w:t xml:space="preserve">§ 5 </w:t>
      </w:r>
      <w:r>
        <w:rPr>
          <w:lang w:val="pl-PL"/>
        </w:rPr>
        <w:t>1.</w:t>
      </w:r>
      <w:r>
        <w:rPr>
          <w:b/>
          <w:bCs/>
          <w:lang w:val="pl-PL"/>
        </w:rPr>
        <w:t xml:space="preserve"> </w:t>
      </w:r>
      <w:r>
        <w:rPr>
          <w:bCs/>
          <w:lang w:val="pl-PL"/>
        </w:rPr>
        <w:t>Z przebiegu konkursu sporządza się protokół, który powinien zawierać m.in.:</w:t>
      </w:r>
    </w:p>
    <w:p w14:paraId="5A0E4831" w14:textId="77777777" w:rsidR="001D21B7" w:rsidRDefault="001F0047">
      <w:pPr>
        <w:pStyle w:val="Standard"/>
        <w:numPr>
          <w:ilvl w:val="1"/>
          <w:numId w:val="4"/>
        </w:numPr>
        <w:spacing w:line="360" w:lineRule="auto"/>
        <w:rPr>
          <w:bCs/>
          <w:lang w:val="pl-PL"/>
        </w:rPr>
      </w:pPr>
      <w:r>
        <w:rPr>
          <w:bCs/>
          <w:lang w:val="pl-PL"/>
        </w:rPr>
        <w:t>nazwę zadania,</w:t>
      </w:r>
    </w:p>
    <w:p w14:paraId="70F45F7B" w14:textId="77777777" w:rsidR="001D21B7" w:rsidRDefault="001F0047">
      <w:pPr>
        <w:pStyle w:val="Standard"/>
        <w:numPr>
          <w:ilvl w:val="1"/>
          <w:numId w:val="4"/>
        </w:numPr>
        <w:spacing w:line="360" w:lineRule="auto"/>
        <w:rPr>
          <w:bCs/>
          <w:lang w:val="pl-PL"/>
        </w:rPr>
      </w:pPr>
      <w:r>
        <w:rPr>
          <w:bCs/>
          <w:lang w:val="pl-PL"/>
        </w:rPr>
        <w:t>skł</w:t>
      </w:r>
      <w:r>
        <w:rPr>
          <w:bCs/>
          <w:lang w:val="pl-PL"/>
        </w:rPr>
        <w:t>ad komisji,</w:t>
      </w:r>
    </w:p>
    <w:p w14:paraId="69FFF029" w14:textId="77777777" w:rsidR="001D21B7" w:rsidRDefault="001F0047">
      <w:pPr>
        <w:pStyle w:val="Standard"/>
        <w:numPr>
          <w:ilvl w:val="1"/>
          <w:numId w:val="4"/>
        </w:numPr>
        <w:spacing w:line="360" w:lineRule="auto"/>
        <w:rPr>
          <w:bCs/>
          <w:lang w:val="pl-PL"/>
        </w:rPr>
      </w:pPr>
      <w:r>
        <w:rPr>
          <w:bCs/>
          <w:lang w:val="pl-PL"/>
        </w:rPr>
        <w:t>liczbę zgłoszonych ofert,</w:t>
      </w:r>
    </w:p>
    <w:p w14:paraId="1AAD461D" w14:textId="77777777" w:rsidR="001D21B7" w:rsidRDefault="001F0047">
      <w:pPr>
        <w:pStyle w:val="Standard"/>
        <w:numPr>
          <w:ilvl w:val="1"/>
          <w:numId w:val="4"/>
        </w:numPr>
        <w:spacing w:line="360" w:lineRule="auto"/>
        <w:rPr>
          <w:bCs/>
          <w:lang w:val="pl-PL"/>
        </w:rPr>
      </w:pPr>
      <w:r>
        <w:rPr>
          <w:bCs/>
          <w:lang w:val="pl-PL"/>
        </w:rPr>
        <w:t>wskazanie ofert, które nie spełniły wymogów formalnych,</w:t>
      </w:r>
    </w:p>
    <w:p w14:paraId="04678B9F" w14:textId="77777777" w:rsidR="001D21B7" w:rsidRDefault="001F0047">
      <w:pPr>
        <w:pStyle w:val="Standard"/>
        <w:numPr>
          <w:ilvl w:val="1"/>
          <w:numId w:val="4"/>
        </w:numPr>
        <w:spacing w:line="360" w:lineRule="auto"/>
        <w:rPr>
          <w:bCs/>
          <w:lang w:val="pl-PL"/>
        </w:rPr>
      </w:pPr>
      <w:r>
        <w:rPr>
          <w:bCs/>
          <w:lang w:val="pl-PL"/>
        </w:rPr>
        <w:t>wskazanie ofert, które spełniły wymogi formalne w związku z czym zostały dopuszczone do dalszej oceny,</w:t>
      </w:r>
    </w:p>
    <w:p w14:paraId="13641860" w14:textId="77777777" w:rsidR="001D21B7" w:rsidRDefault="001F0047">
      <w:pPr>
        <w:pStyle w:val="Standard"/>
        <w:numPr>
          <w:ilvl w:val="1"/>
          <w:numId w:val="4"/>
        </w:numPr>
        <w:spacing w:line="360" w:lineRule="auto"/>
        <w:rPr>
          <w:bCs/>
          <w:lang w:val="pl-PL"/>
        </w:rPr>
      </w:pPr>
      <w:r>
        <w:rPr>
          <w:bCs/>
          <w:lang w:val="pl-PL"/>
        </w:rPr>
        <w:t>zbiorczą ocenę merytoryczną poszczególnych ofert,</w:t>
      </w:r>
    </w:p>
    <w:p w14:paraId="0207C48A" w14:textId="77777777" w:rsidR="001D21B7" w:rsidRDefault="001F0047">
      <w:pPr>
        <w:pStyle w:val="Standard"/>
        <w:numPr>
          <w:ilvl w:val="1"/>
          <w:numId w:val="4"/>
        </w:numPr>
        <w:spacing w:line="360" w:lineRule="auto"/>
        <w:rPr>
          <w:lang w:val="pl-PL"/>
        </w:rPr>
      </w:pPr>
      <w:r>
        <w:rPr>
          <w:lang w:val="pl-PL"/>
        </w:rPr>
        <w:t>listę wyn</w:t>
      </w:r>
      <w:r>
        <w:rPr>
          <w:lang w:val="pl-PL"/>
        </w:rPr>
        <w:t>ików konkursu ofert, którą tworzy się porządkując oferty według  wielkości uzyskanych punktów - od najwyższej do najniższej.</w:t>
      </w:r>
    </w:p>
    <w:p w14:paraId="7F0B954E" w14:textId="77777777" w:rsidR="001D21B7" w:rsidRDefault="001F0047">
      <w:pPr>
        <w:pStyle w:val="Standard"/>
        <w:numPr>
          <w:ilvl w:val="1"/>
          <w:numId w:val="4"/>
        </w:numPr>
        <w:spacing w:line="360" w:lineRule="auto"/>
        <w:rPr>
          <w:bCs/>
          <w:lang w:val="pl-PL"/>
        </w:rPr>
      </w:pPr>
      <w:r>
        <w:rPr>
          <w:bCs/>
          <w:lang w:val="pl-PL"/>
        </w:rPr>
        <w:t>propozycję podziału środków finansowych,</w:t>
      </w:r>
    </w:p>
    <w:p w14:paraId="7A6BD3DC" w14:textId="211CBA3A" w:rsidR="001D21B7" w:rsidRDefault="001F0047">
      <w:pPr>
        <w:pStyle w:val="Standard"/>
        <w:numPr>
          <w:ilvl w:val="1"/>
          <w:numId w:val="4"/>
        </w:numPr>
        <w:spacing w:line="360" w:lineRule="auto"/>
        <w:rPr>
          <w:bCs/>
          <w:lang w:val="pl-PL"/>
        </w:rPr>
      </w:pPr>
      <w:r>
        <w:rPr>
          <w:bCs/>
          <w:lang w:val="pl-PL"/>
        </w:rPr>
        <w:t>podpisy członków Komisji.</w:t>
      </w:r>
    </w:p>
    <w:p w14:paraId="66211471" w14:textId="77777777" w:rsidR="001B075A" w:rsidRDefault="001B075A" w:rsidP="001B075A">
      <w:pPr>
        <w:pStyle w:val="Standard"/>
        <w:spacing w:line="360" w:lineRule="auto"/>
        <w:rPr>
          <w:bCs/>
          <w:lang w:val="pl-PL"/>
        </w:rPr>
      </w:pPr>
    </w:p>
    <w:p w14:paraId="15AB9FE0" w14:textId="77777777" w:rsidR="001D21B7" w:rsidRDefault="001F0047">
      <w:pPr>
        <w:pStyle w:val="Standard"/>
        <w:numPr>
          <w:ilvl w:val="0"/>
          <w:numId w:val="4"/>
        </w:numPr>
        <w:spacing w:line="360" w:lineRule="auto"/>
        <w:rPr>
          <w:bCs/>
          <w:lang w:val="pl-PL"/>
        </w:rPr>
      </w:pPr>
      <w:r>
        <w:rPr>
          <w:bCs/>
          <w:lang w:val="pl-PL"/>
        </w:rPr>
        <w:lastRenderedPageBreak/>
        <w:t>Przewodniczący Komisji, niezwłocznie przekazuje Wójtowi Gminy Ce</w:t>
      </w:r>
      <w:r>
        <w:rPr>
          <w:bCs/>
          <w:lang w:val="pl-PL"/>
        </w:rPr>
        <w:t>ków-Kolonia protokół z przebiegu konkursu ofert, wskazanie pozycji wyboru ofert wraz z propozycją podziału środków oraz formularze indywidualnych i zbiorczych ocen.</w:t>
      </w:r>
    </w:p>
    <w:p w14:paraId="74211F13" w14:textId="77777777" w:rsidR="001D21B7" w:rsidRDefault="001D21B7">
      <w:pPr>
        <w:pStyle w:val="Standard"/>
        <w:spacing w:line="360" w:lineRule="auto"/>
        <w:rPr>
          <w:bCs/>
          <w:lang w:val="pl-PL"/>
        </w:rPr>
      </w:pPr>
    </w:p>
    <w:p w14:paraId="35B21FC7" w14:textId="77777777" w:rsidR="001D21B7" w:rsidRDefault="001F0047">
      <w:pPr>
        <w:pStyle w:val="Standard"/>
        <w:spacing w:line="360" w:lineRule="auto"/>
        <w:jc w:val="both"/>
      </w:pPr>
      <w:r>
        <w:rPr>
          <w:b/>
          <w:bCs/>
          <w:lang w:val="pl-PL"/>
        </w:rPr>
        <w:t xml:space="preserve">§ 6 </w:t>
      </w:r>
      <w:r>
        <w:rPr>
          <w:bCs/>
          <w:lang w:val="pl-PL"/>
        </w:rPr>
        <w:t>Konkurs rozstrzyga Wójt Gminy Ceków-Kolonia, który dokonuje wyboru ofert na realizację</w:t>
      </w:r>
      <w:r>
        <w:rPr>
          <w:bCs/>
          <w:lang w:val="pl-PL"/>
        </w:rPr>
        <w:t xml:space="preserve"> zadania. Rozstrzygnięcie konkursu dokonane jest w formie zarządzenia, które podaje  się do publicznej wiadomości zgodnie z art. 13 ust.3. ustawy z dnia 24 kwietnia 2003 r. o działalności pożytku publicznego i o wolontariacie (</w:t>
      </w:r>
      <w:r>
        <w:rPr>
          <w:sz w:val="22"/>
          <w:szCs w:val="22"/>
        </w:rPr>
        <w:t>Dz.U. 2020 poz. 1057 ze zm</w:t>
      </w:r>
      <w:r>
        <w:rPr>
          <w:bCs/>
          <w:lang w:val="pl-PL"/>
        </w:rPr>
        <w:t>).</w:t>
      </w:r>
      <w:r>
        <w:rPr>
          <w:b/>
          <w:bCs/>
          <w:lang w:val="pl-PL"/>
        </w:rPr>
        <w:t xml:space="preserve"> </w:t>
      </w:r>
      <w:r>
        <w:rPr>
          <w:bCs/>
          <w:lang w:val="pl-PL"/>
        </w:rPr>
        <w:t xml:space="preserve">Ustalona kwota </w:t>
      </w:r>
      <w:r>
        <w:rPr>
          <w:lang w:val="pl-PL"/>
        </w:rPr>
        <w:t>przyznanego dofinansowania może być niższa od wnioskowanej, w tym przypadku oferent winien złożyć korektę kosztorysu i harmonogramu zadania w terminie 7 dni od daty otrzymania informacji. Nie złożenie zaktualizowanego kosztorysu i harmonogra</w:t>
      </w:r>
      <w:r>
        <w:rPr>
          <w:lang w:val="pl-PL"/>
        </w:rPr>
        <w:t>mu realizacji zadania w wymaganym terminie jest równoznaczne z wycofaniem oferty. Zaktualizowany kosztorys przekazuje się Wójtowi Gminy Ceków-Kolonia do ponownej akceptacji.</w:t>
      </w:r>
    </w:p>
    <w:p w14:paraId="0D79E326" w14:textId="77777777" w:rsidR="001D21B7" w:rsidRDefault="001D21B7">
      <w:pPr>
        <w:pStyle w:val="Standard"/>
        <w:spacing w:line="360" w:lineRule="auto"/>
        <w:jc w:val="both"/>
        <w:rPr>
          <w:b/>
          <w:bCs/>
          <w:lang w:val="pl-PL"/>
        </w:rPr>
      </w:pPr>
    </w:p>
    <w:p w14:paraId="180BD1B8" w14:textId="77777777" w:rsidR="001D21B7" w:rsidRDefault="001F0047">
      <w:pPr>
        <w:pStyle w:val="Standard"/>
        <w:spacing w:line="360" w:lineRule="auto"/>
        <w:jc w:val="both"/>
      </w:pPr>
      <w:r>
        <w:rPr>
          <w:b/>
          <w:bCs/>
          <w:lang w:val="pl-PL"/>
        </w:rPr>
        <w:t xml:space="preserve">§ 7 </w:t>
      </w:r>
      <w:r>
        <w:rPr>
          <w:lang w:val="pl-PL"/>
        </w:rPr>
        <w:t>Ostateczną decyzję o wysokości dotacji dla występujących w konkursie podmiotó</w:t>
      </w:r>
      <w:r>
        <w:rPr>
          <w:lang w:val="pl-PL"/>
        </w:rPr>
        <w:t>w podejmuje Wójt Gminy w terminie 7 dni od dnia zakończenia pracy komisji.</w:t>
      </w:r>
    </w:p>
    <w:p w14:paraId="18793A11" w14:textId="77777777" w:rsidR="001D21B7" w:rsidRDefault="001D21B7">
      <w:pPr>
        <w:pStyle w:val="Standard"/>
        <w:spacing w:line="360" w:lineRule="auto"/>
        <w:jc w:val="both"/>
        <w:rPr>
          <w:bCs/>
          <w:lang w:val="pl-PL"/>
        </w:rPr>
      </w:pPr>
    </w:p>
    <w:p w14:paraId="7DB556D1" w14:textId="77777777" w:rsidR="001D21B7" w:rsidRDefault="001F0047">
      <w:pPr>
        <w:pStyle w:val="Standard"/>
        <w:spacing w:line="360" w:lineRule="auto"/>
        <w:jc w:val="both"/>
        <w:sectPr w:rsidR="001D21B7" w:rsidSect="007628AB">
          <w:pgSz w:w="11906" w:h="16838"/>
          <w:pgMar w:top="851" w:right="1418" w:bottom="1135" w:left="1418" w:header="1077" w:footer="708" w:gutter="0"/>
          <w:cols w:space="708"/>
          <w:docGrid w:linePitch="326"/>
        </w:sectPr>
      </w:pPr>
      <w:r>
        <w:rPr>
          <w:b/>
          <w:bCs/>
          <w:lang w:val="pl-PL"/>
        </w:rPr>
        <w:t xml:space="preserve">§ 8 </w:t>
      </w:r>
      <w:r>
        <w:rPr>
          <w:bCs/>
          <w:lang w:val="pl-PL"/>
        </w:rPr>
        <w:t>Komisja ulega rozwiązaniu po podjęciu przez Wójta Gminy Ceków-Kolonia decyzji o udzieleniu dotacji na realizację zadań w danym roku budżetowym.</w:t>
      </w:r>
    </w:p>
    <w:p w14:paraId="30D09C6B" w14:textId="77777777" w:rsidR="001D21B7" w:rsidRDefault="001F0047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1</w:t>
      </w:r>
    </w:p>
    <w:p w14:paraId="4E0D7E86" w14:textId="77777777" w:rsidR="001D21B7" w:rsidRDefault="001F0047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do </w:t>
      </w:r>
      <w:r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Regulaminu pracy Komisji  </w:t>
      </w:r>
    </w:p>
    <w:p w14:paraId="76BBC9B8" w14:textId="77777777" w:rsidR="001D21B7" w:rsidRDefault="001F0047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  <w:r>
        <w:rPr>
          <w:rFonts w:eastAsia="TimesNewRomanPSMT, 'Times New R" w:cs="Times New Roman"/>
          <w:b/>
          <w:lang w:val="pl-PL" w:eastAsia="zh-CN" w:bidi="ar-SA"/>
        </w:rPr>
        <w:t>FORMULARZ OCENY FORMALNEJ OFERTY</w:t>
      </w:r>
    </w:p>
    <w:p w14:paraId="1D369F64" w14:textId="12534E5F" w:rsidR="001D21B7" w:rsidRDefault="001F0047">
      <w:pPr>
        <w:autoSpaceDE w:val="0"/>
        <w:jc w:val="both"/>
      </w:pPr>
      <w:r>
        <w:rPr>
          <w:rFonts w:eastAsia="TimesNewRomanPS-BoldMT, 'Times " w:cs="Times New Roman"/>
          <w:bCs/>
          <w:lang w:val="pl-PL" w:eastAsia="zh-CN" w:bidi="ar-SA"/>
        </w:rPr>
        <w:t xml:space="preserve"> Na realizację zadania</w:t>
      </w:r>
      <w:r>
        <w:rPr>
          <w:rFonts w:eastAsia="TimesNewRomanPS-BoldMT, 'Times " w:cs="Times New Roman"/>
          <w:b/>
          <w:bCs/>
          <w:lang w:val="pl-PL" w:eastAsia="zh-CN" w:bidi="ar-SA"/>
        </w:rPr>
        <w:t>:  „</w:t>
      </w:r>
      <w:r w:rsidR="009841F1">
        <w:rPr>
          <w:rStyle w:val="Pogrubienie"/>
          <w:sz w:val="22"/>
          <w:szCs w:val="22"/>
        </w:rPr>
        <w:t>Organizacja czterech spotkań z treningiem dla dzieci na terenie gminy zakończonych biegiem z przeszkodami dla dzieci w miejscowości Kamień</w:t>
      </w:r>
      <w:r>
        <w:rPr>
          <w:rFonts w:eastAsia="Lucida Sans Unicode" w:cs="Times New Roman"/>
          <w:b/>
          <w:bCs/>
          <w:sz w:val="22"/>
          <w:szCs w:val="22"/>
          <w:lang w:val="pl-PL" w:eastAsia="zh-CN" w:bidi="ar-SA"/>
        </w:rPr>
        <w:t>”</w:t>
      </w:r>
    </w:p>
    <w:p w14:paraId="538D896E" w14:textId="77777777" w:rsidR="001D21B7" w:rsidRDefault="001D21B7">
      <w:pPr>
        <w:autoSpaceDE w:val="0"/>
        <w:jc w:val="both"/>
        <w:rPr>
          <w:rFonts w:eastAsia="Lucida Sans Unicode" w:cs="Times New Roman"/>
          <w:lang w:val="pl-PL" w:eastAsia="zh-CN" w:bidi="ar-SA"/>
        </w:rPr>
      </w:pPr>
    </w:p>
    <w:tbl>
      <w:tblPr>
        <w:tblW w:w="1419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482"/>
        <w:gridCol w:w="1134"/>
        <w:gridCol w:w="1134"/>
      </w:tblGrid>
      <w:tr w:rsidR="001D21B7" w14:paraId="448BDD5A" w14:textId="77777777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E3373" w14:textId="77777777" w:rsidR="001D21B7" w:rsidRDefault="001D21B7">
            <w:pPr>
              <w:autoSpaceDE w:val="0"/>
              <w:snapToGrid w:val="0"/>
              <w:jc w:val="center"/>
              <w:rPr>
                <w:rFonts w:eastAsia="Lucida Sans Unicode" w:cs="Times New Roman"/>
                <w:lang w:val="pl-PL" w:eastAsia="zh-CN" w:bidi="ar-SA"/>
              </w:rPr>
            </w:pPr>
          </w:p>
          <w:p w14:paraId="2268B199" w14:textId="77777777" w:rsidR="001D21B7" w:rsidRDefault="001F0047">
            <w:pPr>
              <w:autoSpaceDE w:val="0"/>
              <w:snapToGrid w:val="0"/>
              <w:jc w:val="center"/>
            </w:pPr>
            <w:r>
              <w:rPr>
                <w:rFonts w:eastAsia="TimesNewRomanPS-BoldMT, 'Times " w:cs="Times New Roman"/>
                <w:bCs/>
                <w:lang w:val="pl-PL" w:eastAsia="zh-CN" w:bidi="ar-SA"/>
              </w:rPr>
              <w:t>Na</w:t>
            </w:r>
            <w:r>
              <w:rPr>
                <w:rFonts w:eastAsia="TimesNewRomanPS-BoldMT, 'Times " w:cs="Times New Roman"/>
                <w:bCs/>
                <w:lang w:val="pl-PL" w:eastAsia="zh-CN" w:bidi="ar-SA"/>
              </w:rPr>
              <w:t>zwa oferenta</w:t>
            </w:r>
            <w:r>
              <w:rPr>
                <w:rFonts w:eastAsia="Lucida Sans Unicode" w:cs="Times New Roman"/>
                <w:color w:val="000000"/>
                <w:spacing w:val="3"/>
                <w:lang w:val="pl-PL" w:eastAsia="zh-CN" w:bidi="ar-SA"/>
              </w:rPr>
              <w:t xml:space="preserve"> </w:t>
            </w:r>
            <w:r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206F0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  <w:p w14:paraId="2280DC30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lang w:val="pl-PL" w:eastAsia="zh-CN" w:bidi="ar-SA"/>
              </w:rPr>
              <w:t>Nr oferty : …………</w:t>
            </w:r>
          </w:p>
        </w:tc>
      </w:tr>
      <w:tr w:rsidR="001D21B7" w14:paraId="2613AAFE" w14:textId="77777777">
        <w:tblPrEx>
          <w:tblCellMar>
            <w:top w:w="0" w:type="dxa"/>
            <w:bottom w:w="0" w:type="dxa"/>
          </w:tblCellMar>
        </w:tblPrEx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79D36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70073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lang w:val="pl-PL" w:eastAsia="zh-CN" w:bidi="ar-SA"/>
              </w:rPr>
              <w:t>TAK (T)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921D5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lang w:val="pl-PL" w:eastAsia="zh-CN" w:bidi="ar-SA"/>
              </w:rPr>
              <w:t>NIE (N)</w:t>
            </w:r>
          </w:p>
        </w:tc>
      </w:tr>
      <w:tr w:rsidR="001D21B7" w14:paraId="45D59A07" w14:textId="77777777">
        <w:tblPrEx>
          <w:tblCellMar>
            <w:top w:w="0" w:type="dxa"/>
            <w:bottom w:w="0" w:type="dxa"/>
          </w:tblCellMar>
        </w:tblPrEx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3981B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b/>
                <w:bCs/>
                <w:lang w:val="pl-PL" w:eastAsia="zh-CN" w:bidi="ar-SA"/>
              </w:rPr>
            </w:pPr>
            <w:r>
              <w:rPr>
                <w:rFonts w:eastAsia="TimesNewRomanPS-BoldMT, 'Times " w:cs="Times New Roman"/>
                <w:b/>
                <w:bCs/>
                <w:lang w:val="pl-PL" w:eastAsia="zh-CN" w:bidi="ar-SA"/>
              </w:rPr>
              <w:t>Warunki formalne: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F28BD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AA7D6" w14:textId="77777777" w:rsidR="001D21B7" w:rsidRDefault="001D21B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</w:tr>
      <w:tr w:rsidR="001D21B7" w14:paraId="0F598E63" w14:textId="77777777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2DDDA" w14:textId="77777777" w:rsidR="001D21B7" w:rsidRDefault="001F0047">
            <w:pPr>
              <w:autoSpaceDE w:val="0"/>
              <w:snapToGrid w:val="0"/>
              <w:jc w:val="both"/>
            </w:pPr>
            <w:r>
              <w:rPr>
                <w:rFonts w:eastAsia="TimesNewRomanPS-BoldMT, 'Times " w:cs="Times New Roman"/>
                <w:b/>
                <w:bCs/>
                <w:lang w:val="pl-PL" w:eastAsia="zh-CN" w:bidi="ar-SA"/>
              </w:rPr>
              <w:t xml:space="preserve">     </w:t>
            </w:r>
            <w:r>
              <w:rPr>
                <w:rFonts w:eastAsia="TimesNewRomanPS-BoldMT, 'Times " w:cs="Times New Roman"/>
                <w:lang w:val="pl-PL" w:eastAsia="zh-CN" w:bidi="ar-SA"/>
              </w:rPr>
              <w:t xml:space="preserve">1. 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85CFD5" w14:textId="09E4D26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sz w:val="22"/>
                <w:szCs w:val="22"/>
                <w:lang w:val="pl-PL" w:eastAsia="zh-CN" w:bidi="ar-SA"/>
              </w:rPr>
              <w:t xml:space="preserve"> Czy oferta dotyczy realizacji właściwego zadania ogłoszonego przez Wójta Gminy Ceków-Kolonia w otwartym konkursie dla organizacji </w:t>
            </w:r>
            <w:r>
              <w:rPr>
                <w:rFonts w:eastAsia="TimesNewRomanPS-BoldMT, 'Times " w:cs="Times New Roman"/>
                <w:sz w:val="22"/>
                <w:szCs w:val="22"/>
                <w:lang w:val="pl-PL" w:eastAsia="zh-CN" w:bidi="ar-SA"/>
              </w:rPr>
              <w:t>pozarządowych oraz podmiotów wymienionych w art. 3 ust. 3 ustawy o działalności pożytku publicznego i o wolontariacie na wsparcie realizacji zadań pożytku publicznego w 202</w:t>
            </w:r>
            <w:r w:rsidR="001B075A">
              <w:rPr>
                <w:rFonts w:eastAsia="TimesNewRomanPS-BoldMT, 'Times " w:cs="Times New Roman"/>
                <w:sz w:val="22"/>
                <w:szCs w:val="22"/>
                <w:lang w:val="pl-PL" w:eastAsia="zh-CN" w:bidi="ar-SA"/>
              </w:rPr>
              <w:t>1</w:t>
            </w:r>
            <w:r>
              <w:rPr>
                <w:rFonts w:eastAsia="TimesNewRomanPS-BoldMT, 'Times " w:cs="Times New Roman"/>
                <w:sz w:val="22"/>
                <w:szCs w:val="22"/>
                <w:lang w:val="pl-PL" w:eastAsia="zh-CN" w:bidi="ar-SA"/>
              </w:rPr>
              <w:t xml:space="preserve"> r.?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2FDD6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0E477" w14:textId="77777777" w:rsidR="001D21B7" w:rsidRDefault="001D21B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</w:tr>
      <w:tr w:rsidR="001D21B7" w14:paraId="2C08FB8B" w14:textId="77777777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827AE" w14:textId="77777777" w:rsidR="001D21B7" w:rsidRDefault="001F0047">
            <w:pPr>
              <w:autoSpaceDE w:val="0"/>
              <w:snapToGrid w:val="0"/>
              <w:jc w:val="right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73580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 xml:space="preserve">Czy oferta został złożona przez podmioty uprawnione do </w:t>
            </w: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uczestnictwa w otwartym konkursie 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2991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3971D" w14:textId="77777777" w:rsidR="001D21B7" w:rsidRDefault="001D21B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</w:tr>
      <w:tr w:rsidR="001D21B7" w14:paraId="5E06ECE8" w14:textId="77777777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6CC53" w14:textId="77777777" w:rsidR="001D21B7" w:rsidRDefault="001F0047">
            <w:pPr>
              <w:autoSpaceDE w:val="0"/>
              <w:snapToGrid w:val="0"/>
              <w:jc w:val="right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97B45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AEE4B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48032" w14:textId="77777777" w:rsidR="001D21B7" w:rsidRDefault="001D21B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</w:tr>
      <w:tr w:rsidR="001D21B7" w14:paraId="697394D3" w14:textId="77777777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B6BF4" w14:textId="77777777" w:rsidR="001D21B7" w:rsidRDefault="001F0047">
            <w:pPr>
              <w:autoSpaceDE w:val="0"/>
              <w:snapToGrid w:val="0"/>
              <w:jc w:val="right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94A28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Czy oferta został złożona na obowiązującym wzorze ofert?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A431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DC676" w14:textId="77777777" w:rsidR="001D21B7" w:rsidRDefault="001D21B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</w:tr>
      <w:tr w:rsidR="001D21B7" w14:paraId="23A9AE55" w14:textId="77777777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5B84" w14:textId="77777777" w:rsidR="001D21B7" w:rsidRDefault="001F0047">
            <w:pPr>
              <w:autoSpaceDE w:val="0"/>
              <w:snapToGrid w:val="0"/>
              <w:jc w:val="right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89E8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 xml:space="preserve">Czy w złożonej  ofercie przedstawiono </w:t>
            </w: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szczegółowy plan finansowy zadania?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508B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98E02" w14:textId="77777777" w:rsidR="001D21B7" w:rsidRDefault="001D21B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</w:tr>
      <w:tr w:rsidR="001D21B7" w14:paraId="47A25B05" w14:textId="77777777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1B0EB" w14:textId="77777777" w:rsidR="001D21B7" w:rsidRDefault="001F0047">
            <w:pPr>
              <w:autoSpaceDE w:val="0"/>
              <w:snapToGrid w:val="0"/>
              <w:jc w:val="right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6.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D107F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Czy w złożonej  ofercie przedstawiono szczegółowy plan rzeczowy zadania?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EABE8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5BFF9" w14:textId="77777777" w:rsidR="001D21B7" w:rsidRDefault="001D21B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</w:tr>
      <w:tr w:rsidR="001D21B7" w14:paraId="203E1604" w14:textId="77777777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AA50F" w14:textId="77777777" w:rsidR="001D21B7" w:rsidRDefault="001F0047">
            <w:pPr>
              <w:autoSpaceDE w:val="0"/>
              <w:snapToGrid w:val="0"/>
              <w:jc w:val="right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7.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0CE8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Czy oferta została podpisana przez osoby upoważnione do reprezentacji?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B2608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EBD3A" w14:textId="77777777" w:rsidR="001D21B7" w:rsidRDefault="001D21B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</w:tr>
      <w:tr w:rsidR="001D21B7" w14:paraId="7C6D227A" w14:textId="77777777">
        <w:tblPrEx>
          <w:tblCellMar>
            <w:top w:w="0" w:type="dxa"/>
            <w:bottom w:w="0" w:type="dxa"/>
          </w:tblCellMar>
        </w:tblPrEx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56EC" w14:textId="77777777" w:rsidR="001D21B7" w:rsidRDefault="001F0047">
            <w:pPr>
              <w:autoSpaceDE w:val="0"/>
              <w:snapToGrid w:val="0"/>
              <w:jc w:val="right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8.</w:t>
            </w:r>
          </w:p>
          <w:p w14:paraId="7B164970" w14:textId="77777777" w:rsidR="001D21B7" w:rsidRDefault="001D21B7">
            <w:pPr>
              <w:autoSpaceDE w:val="0"/>
              <w:snapToGrid w:val="0"/>
              <w:jc w:val="right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</w:p>
          <w:p w14:paraId="210C4640" w14:textId="77777777" w:rsidR="001D21B7" w:rsidRDefault="001F0047">
            <w:pPr>
              <w:autoSpaceDE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FC2C3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 xml:space="preserve">Czy do oferty załączone są wymagane </w:t>
            </w: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załączniki: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FB7E9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F5644" w14:textId="77777777" w:rsidR="001D21B7" w:rsidRDefault="001D21B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</w:tr>
      <w:tr w:rsidR="001D21B7" w14:paraId="486685EB" w14:textId="77777777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08FDF" w14:textId="77777777" w:rsidR="001D21B7" w:rsidRDefault="001D21B7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C00B4" w14:textId="77777777" w:rsidR="001D21B7" w:rsidRDefault="001F0047">
            <w:pPr>
              <w:numPr>
                <w:ilvl w:val="0"/>
                <w:numId w:val="11"/>
              </w:num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aktualny odpis z rejestru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3D70D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E0083" w14:textId="77777777" w:rsidR="001D21B7" w:rsidRDefault="001D21B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</w:tr>
      <w:tr w:rsidR="001D21B7" w14:paraId="119198BF" w14:textId="7777777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C6A88" w14:textId="77777777" w:rsidR="001D21B7" w:rsidRDefault="001D21B7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94EF" w14:textId="77777777" w:rsidR="001D21B7" w:rsidRDefault="001F0047">
            <w:pPr>
              <w:numPr>
                <w:ilvl w:val="0"/>
                <w:numId w:val="2"/>
              </w:numPr>
              <w:autoSpaceDE w:val="0"/>
              <w:snapToGrid w:val="0"/>
              <w:jc w:val="both"/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 xml:space="preserve"> sprawozdanie merytoryczne i finansowe  z działalności za poprzedni rok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7124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E1D2A" w14:textId="77777777" w:rsidR="001D21B7" w:rsidRDefault="001D21B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</w:tr>
      <w:tr w:rsidR="001D21B7" w14:paraId="13B32723" w14:textId="77777777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DA29C" w14:textId="77777777" w:rsidR="001D21B7" w:rsidRDefault="001D21B7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3ECFC" w14:textId="77777777" w:rsidR="001D21B7" w:rsidRDefault="001F0047">
            <w:pPr>
              <w:numPr>
                <w:ilvl w:val="0"/>
                <w:numId w:val="2"/>
              </w:numPr>
              <w:autoSpaceDE w:val="0"/>
              <w:snapToGrid w:val="0"/>
              <w:jc w:val="both"/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 xml:space="preserve"> statut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6B7C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32D72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</w:tr>
      <w:tr w:rsidR="001D21B7" w14:paraId="6009D046" w14:textId="77777777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13072" w14:textId="77777777" w:rsidR="001D21B7" w:rsidRDefault="001D21B7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C713C" w14:textId="77777777" w:rsidR="001D21B7" w:rsidRDefault="001F0047">
            <w:pPr>
              <w:numPr>
                <w:ilvl w:val="0"/>
                <w:numId w:val="2"/>
              </w:num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oświadczenie podmiotu o niewykluczeniu z ubiegania się o środki publiczne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0F340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099D2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</w:tr>
      <w:tr w:rsidR="001D21B7" w14:paraId="43DB7417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F61A" w14:textId="77777777" w:rsidR="001D21B7" w:rsidRDefault="001D21B7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93A22" w14:textId="77777777" w:rsidR="001D21B7" w:rsidRDefault="001F0047">
            <w:pPr>
              <w:numPr>
                <w:ilvl w:val="0"/>
                <w:numId w:val="2"/>
              </w:num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 xml:space="preserve">oświadczenie o zobowiązaniu do </w:t>
            </w: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utrzymania  wskazanego w ofercie rachunku bankowego nie krócej niż do chwili dokonania ostatecznych rozliczeń z gminą Ceków-Kolonia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7F967" w14:textId="77777777" w:rsidR="001D21B7" w:rsidRDefault="001D21B7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7B019" w14:textId="77777777" w:rsidR="001D21B7" w:rsidRDefault="001D21B7">
            <w:pPr>
              <w:rPr>
                <w:rFonts w:eastAsia="SimSun" w:cs="Times New Roman"/>
                <w:lang w:val="pl-PL" w:eastAsia="zh-CN" w:bidi="hi-IN"/>
              </w:rPr>
            </w:pPr>
          </w:p>
        </w:tc>
      </w:tr>
      <w:tr w:rsidR="001D21B7" w14:paraId="45825F80" w14:textId="77777777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17B5C" w14:textId="77777777" w:rsidR="001D21B7" w:rsidRDefault="001D21B7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64C91" w14:textId="77777777" w:rsidR="001D21B7" w:rsidRDefault="001F0047">
            <w:pPr>
              <w:numPr>
                <w:ilvl w:val="0"/>
                <w:numId w:val="2"/>
              </w:num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 xml:space="preserve">oświadczenie o posiadaniu uprawnień i kwalifikacji niezbędnych do realizacji przedmiotowego zadania </w:t>
            </w: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publicznego.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42FD8" w14:textId="77777777" w:rsidR="001D21B7" w:rsidRDefault="001D21B7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C2ACA" w14:textId="77777777" w:rsidR="001D21B7" w:rsidRDefault="001D21B7">
            <w:pPr>
              <w:rPr>
                <w:rFonts w:eastAsia="SimSun" w:cs="Times New Roman"/>
                <w:lang w:val="pl-PL" w:eastAsia="zh-CN" w:bidi="hi-IN"/>
              </w:rPr>
            </w:pPr>
          </w:p>
        </w:tc>
      </w:tr>
      <w:tr w:rsidR="001D21B7" w14:paraId="4C9471FF" w14:textId="77777777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6935B" w14:textId="77777777" w:rsidR="001D21B7" w:rsidRDefault="001F004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/>
                <w:bCs/>
                <w:lang w:val="pl-PL" w:eastAsia="zh-CN" w:bidi="ar-SA"/>
              </w:rPr>
            </w:pPr>
            <w:r>
              <w:rPr>
                <w:rFonts w:eastAsia="TimesNewRomanPS-BoldMT, 'Times " w:cs="Times New Roman"/>
                <w:b/>
                <w:bCs/>
                <w:lang w:val="pl-PL" w:eastAsia="zh-CN" w:bidi="ar-SA"/>
              </w:rPr>
              <w:t>Oferta spełnia warunki i jest dopuszczona do oceny merytorycznej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FEC70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E717C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</w:tr>
      <w:tr w:rsidR="001D21B7" w14:paraId="2E599B30" w14:textId="77777777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1634" w14:textId="77777777" w:rsidR="001D21B7" w:rsidRDefault="001D21B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ECF8A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CA457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</w:tr>
    </w:tbl>
    <w:p w14:paraId="3EA34466" w14:textId="77777777" w:rsidR="001D21B7" w:rsidRDefault="001D21B7">
      <w:pPr>
        <w:rPr>
          <w:vanish/>
        </w:rPr>
      </w:pPr>
    </w:p>
    <w:tbl>
      <w:tblPr>
        <w:tblW w:w="142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8"/>
        <w:gridCol w:w="7109"/>
      </w:tblGrid>
      <w:tr w:rsidR="001D21B7" w14:paraId="1365118D" w14:textId="77777777" w:rsidTr="007628AB">
        <w:tblPrEx>
          <w:tblCellMar>
            <w:top w:w="0" w:type="dxa"/>
            <w:bottom w:w="0" w:type="dxa"/>
          </w:tblCellMar>
        </w:tblPrEx>
        <w:trPr>
          <w:trHeight w:val="918"/>
        </w:trPr>
        <w:tc>
          <w:tcPr>
            <w:tcW w:w="142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68E1B" w14:textId="77777777" w:rsidR="007628AB" w:rsidRDefault="007628AB"/>
          <w:p w14:paraId="507E317A" w14:textId="4B0DF756" w:rsidR="001D21B7" w:rsidRDefault="001F0047">
            <w:r>
              <w:t>Podpisy członków Komisji Konkursowej.</w:t>
            </w:r>
          </w:p>
          <w:p w14:paraId="1883CD3B" w14:textId="1DD6B22D" w:rsidR="007628AB" w:rsidRDefault="007628AB"/>
        </w:tc>
      </w:tr>
      <w:tr w:rsidR="001D21B7" w14:paraId="1F805C0F" w14:textId="77777777" w:rsidTr="007628AB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71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EFBC8" w14:textId="77777777" w:rsidR="001D21B7" w:rsidRDefault="001F0047">
            <w:r>
              <w:t>1. …………………………………</w:t>
            </w:r>
          </w:p>
        </w:tc>
        <w:tc>
          <w:tcPr>
            <w:tcW w:w="7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DEBEC" w14:textId="77777777" w:rsidR="001D21B7" w:rsidRDefault="001F0047">
            <w:r>
              <w:t>2. ……………………. …………..</w:t>
            </w:r>
          </w:p>
        </w:tc>
      </w:tr>
      <w:tr w:rsidR="001D21B7" w14:paraId="5C1DCE68" w14:textId="77777777" w:rsidTr="007628A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1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85C15" w14:textId="47D6FDE2" w:rsidR="001D21B7" w:rsidRDefault="001F0047">
            <w:r>
              <w:t>3. …………………….</w:t>
            </w:r>
            <w:r w:rsidR="007628AB">
              <w:t>.</w:t>
            </w:r>
            <w:r>
              <w:t>……………</w:t>
            </w:r>
          </w:p>
        </w:tc>
        <w:tc>
          <w:tcPr>
            <w:tcW w:w="7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157B0" w14:textId="594100C2" w:rsidR="001D21B7" w:rsidRDefault="001F0047">
            <w:r>
              <w:t>4</w:t>
            </w:r>
            <w:r w:rsidR="007628AB">
              <w:t>………………………...</w:t>
            </w:r>
            <w:r>
              <w:t>…………</w:t>
            </w:r>
          </w:p>
        </w:tc>
      </w:tr>
    </w:tbl>
    <w:p w14:paraId="464393CC" w14:textId="77777777" w:rsidR="00000000" w:rsidRDefault="001F0047">
      <w:pPr>
        <w:sectPr w:rsidR="00000000" w:rsidSect="007628AB">
          <w:headerReference w:type="default" r:id="rId7"/>
          <w:pgSz w:w="16838" w:h="11906" w:orient="landscape"/>
          <w:pgMar w:top="567" w:right="851" w:bottom="851" w:left="1418" w:header="709" w:footer="709" w:gutter="0"/>
          <w:cols w:space="708"/>
        </w:sectPr>
      </w:pPr>
    </w:p>
    <w:p w14:paraId="291DB28D" w14:textId="77777777" w:rsidR="00000000" w:rsidRDefault="001F0047">
      <w:pPr>
        <w:sectPr w:rsidR="00000000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0" w:name="_Hlk12352596"/>
    </w:p>
    <w:bookmarkEnd w:id="0"/>
    <w:p w14:paraId="7FD77D95" w14:textId="77777777" w:rsidR="00000000" w:rsidRDefault="001F0047">
      <w:pPr>
        <w:sectPr w:rsidR="00000000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6CA27D13" w14:textId="77777777" w:rsidR="001D21B7" w:rsidRDefault="001F0047">
      <w:pPr>
        <w:pageBreakBefore/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2</w:t>
      </w:r>
    </w:p>
    <w:p w14:paraId="30A52AF4" w14:textId="77777777" w:rsidR="001D21B7" w:rsidRDefault="001F0047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do </w:t>
      </w:r>
      <w:r>
        <w:rPr>
          <w:rFonts w:eastAsia="TimesNewRomanPSMT, 'Times New R" w:cs="Times New Roman"/>
          <w:sz w:val="16"/>
          <w:szCs w:val="16"/>
          <w:lang w:val="pl-PL" w:eastAsia="zh-CN" w:bidi="ar-SA"/>
        </w:rPr>
        <w:t>Regulaminu pracy Komisji</w:t>
      </w:r>
    </w:p>
    <w:p w14:paraId="4B6D9F97" w14:textId="77777777" w:rsidR="001D21B7" w:rsidRDefault="001F0047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  <w:r>
        <w:rPr>
          <w:rFonts w:eastAsia="TimesNewRomanPSMT, 'Times New R" w:cs="Times New Roman"/>
          <w:b/>
          <w:lang w:val="pl-PL" w:eastAsia="zh-CN" w:bidi="ar-SA"/>
        </w:rPr>
        <w:t>FORMULARZ OCENY MERYTORYCZNEJ OFERTY</w:t>
      </w:r>
    </w:p>
    <w:p w14:paraId="47905299" w14:textId="77777777" w:rsidR="001D21B7" w:rsidRDefault="001D21B7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</w:p>
    <w:p w14:paraId="06BDA342" w14:textId="51C156FA" w:rsidR="001D21B7" w:rsidRDefault="001F0047">
      <w:pPr>
        <w:autoSpaceDE w:val="0"/>
        <w:jc w:val="both"/>
      </w:pPr>
      <w:r>
        <w:rPr>
          <w:rFonts w:eastAsia="TimesNewRomanPS-BoldMT, 'Times " w:cs="Times New Roman"/>
          <w:bCs/>
          <w:lang w:val="pl-PL" w:eastAsia="zh-CN" w:bidi="ar-SA"/>
        </w:rPr>
        <w:t xml:space="preserve"> Na realizację zadania: </w:t>
      </w:r>
      <w:r>
        <w:rPr>
          <w:rFonts w:eastAsia="Lucida Sans Unicode" w:cs="Times New Roman"/>
          <w:color w:val="000000"/>
          <w:spacing w:val="4"/>
          <w:sz w:val="25"/>
          <w:szCs w:val="25"/>
          <w:lang w:val="pl-PL" w:eastAsia="zh-CN" w:bidi="ar-SA"/>
        </w:rPr>
        <w:t xml:space="preserve"> „</w:t>
      </w:r>
      <w:r w:rsidR="009841F1">
        <w:rPr>
          <w:rStyle w:val="Pogrubienie"/>
          <w:sz w:val="22"/>
          <w:szCs w:val="22"/>
        </w:rPr>
        <w:t>Organizacja czterech spotkań z treningiem dla dzieci na terenie gminy zakończonych biegiem z przeszkodami dla dzieci w miejscowości Kamień</w:t>
      </w:r>
      <w:r>
        <w:rPr>
          <w:rFonts w:eastAsia="Lucida Sans Unicode" w:cs="Times New Roman"/>
          <w:b/>
          <w:bCs/>
          <w:sz w:val="22"/>
          <w:szCs w:val="22"/>
          <w:lang w:val="pl-PL" w:eastAsia="zh-CN" w:bidi="ar-SA"/>
        </w:rPr>
        <w:t>”</w:t>
      </w:r>
    </w:p>
    <w:p w14:paraId="342CCF21" w14:textId="77777777" w:rsidR="001D21B7" w:rsidRDefault="001D21B7">
      <w:pPr>
        <w:autoSpaceDE w:val="0"/>
        <w:jc w:val="both"/>
        <w:rPr>
          <w:rFonts w:eastAsia="Lucida Sans Unicode" w:cs="Times New Roman"/>
          <w:b/>
          <w:bCs/>
          <w:lang w:val="pl-PL" w:eastAsia="zh-CN" w:bidi="ar-SA"/>
        </w:rPr>
      </w:pPr>
    </w:p>
    <w:tbl>
      <w:tblPr>
        <w:tblW w:w="14836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104"/>
      </w:tblGrid>
      <w:tr w:rsidR="001D21B7" w14:paraId="31F032F7" w14:textId="7777777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2E8A6" w14:textId="77777777" w:rsidR="001D21B7" w:rsidRDefault="001D21B7">
            <w:pPr>
              <w:autoSpaceDE w:val="0"/>
              <w:snapToGrid w:val="0"/>
              <w:jc w:val="center"/>
              <w:rPr>
                <w:rFonts w:eastAsia="Lucida Sans Unicode" w:cs="Times New Roman"/>
                <w:lang w:val="pl-PL" w:eastAsia="zh-CN" w:bidi="ar-SA"/>
              </w:rPr>
            </w:pPr>
          </w:p>
          <w:p w14:paraId="0E7402F9" w14:textId="77777777" w:rsidR="001D21B7" w:rsidRDefault="001F0047">
            <w:pPr>
              <w:autoSpaceDE w:val="0"/>
              <w:snapToGrid w:val="0"/>
              <w:jc w:val="center"/>
            </w:pPr>
            <w:r>
              <w:rPr>
                <w:rFonts w:eastAsia="TimesNewRomanPS-BoldMT, 'Times " w:cs="Times New Roman"/>
                <w:bCs/>
                <w:lang w:val="pl-PL" w:eastAsia="zh-CN" w:bidi="ar-SA"/>
              </w:rPr>
              <w:t>Nazwa oferenta</w:t>
            </w:r>
            <w:r>
              <w:rPr>
                <w:rFonts w:eastAsia="Lucida Sans Unicode" w:cs="Times New Roman"/>
                <w:color w:val="000000"/>
                <w:spacing w:val="1"/>
                <w:lang w:val="pl-PL" w:eastAsia="zh-CN" w:bidi="ar-SA"/>
              </w:rPr>
              <w:t xml:space="preserve"> </w:t>
            </w:r>
            <w:r>
              <w:rPr>
                <w:rFonts w:eastAsia="Lucida Sans Unicode" w:cs="Times New Roman"/>
                <w:color w:val="000000"/>
                <w:spacing w:val="4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</w:t>
            </w:r>
          </w:p>
          <w:p w14:paraId="13A2B5B2" w14:textId="77777777" w:rsidR="001D21B7" w:rsidRDefault="001D21B7">
            <w:pPr>
              <w:autoSpaceDE w:val="0"/>
              <w:snapToGrid w:val="0"/>
              <w:jc w:val="center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119B8" w14:textId="77777777" w:rsidR="001D21B7" w:rsidRDefault="001D21B7">
            <w:pPr>
              <w:autoSpaceDE w:val="0"/>
              <w:snapToGrid w:val="0"/>
              <w:jc w:val="center"/>
              <w:rPr>
                <w:rFonts w:eastAsia="Lucida Sans Unicode" w:cs="Times New Roman"/>
                <w:lang w:val="pl-PL" w:eastAsia="zh-CN" w:bidi="ar-SA"/>
              </w:rPr>
            </w:pPr>
          </w:p>
          <w:p w14:paraId="64E4A08D" w14:textId="77777777" w:rsidR="001D21B7" w:rsidRDefault="001F0047">
            <w:pPr>
              <w:autoSpaceDE w:val="0"/>
              <w:snapToGrid w:val="0"/>
              <w:jc w:val="center"/>
            </w:pPr>
            <w:r>
              <w:rPr>
                <w:rFonts w:eastAsia="TimesNewRomanPS-BoldMT, 'Times " w:cs="Times New Roman"/>
                <w:bCs/>
                <w:lang w:val="pl-PL" w:eastAsia="zh-CN" w:bidi="ar-SA"/>
              </w:rPr>
              <w:t>Nr oferty:</w:t>
            </w:r>
            <w:r>
              <w:rPr>
                <w:rFonts w:eastAsia="Lucida Sans Unicode" w:cs="Times New Roman"/>
                <w:color w:val="000000"/>
                <w:spacing w:val="4"/>
                <w:sz w:val="25"/>
                <w:szCs w:val="25"/>
                <w:lang w:val="pl-PL" w:eastAsia="zh-CN" w:bidi="ar-SA"/>
              </w:rPr>
              <w:t xml:space="preserve">   </w:t>
            </w:r>
            <w:r>
              <w:rPr>
                <w:rFonts w:eastAsia="Lucida Sans Unicode" w:cs="Times New Roman"/>
                <w:color w:val="000000"/>
                <w:spacing w:val="-3"/>
                <w:lang w:val="pl-PL" w:eastAsia="zh-CN" w:bidi="ar-SA"/>
              </w:rPr>
              <w:t>……….</w:t>
            </w:r>
          </w:p>
        </w:tc>
      </w:tr>
      <w:tr w:rsidR="001D21B7" w14:paraId="2CAA3579" w14:textId="77777777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FFD3A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28F8F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Odpowiadające punkty formularza oceny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A3399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Max. Liczba pkt.</w:t>
            </w:r>
          </w:p>
        </w:tc>
      </w:tr>
      <w:tr w:rsidR="001D21B7" w14:paraId="5500D725" w14:textId="77777777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221F9" w14:textId="77777777" w:rsidR="001D21B7" w:rsidRDefault="001F0047">
            <w:pPr>
              <w:autoSpaceDE w:val="0"/>
              <w:snapToGrid w:val="0"/>
              <w:jc w:val="right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E1E14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Ocena możliwość realizacji zadania publicznego przez organizację pozarządową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4D031" w14:textId="77777777" w:rsidR="001D21B7" w:rsidRDefault="001D21B7">
            <w:pPr>
              <w:snapToGrid w:val="0"/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3A2FF" w14:textId="77777777" w:rsidR="001D21B7" w:rsidRDefault="001F004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10</w:t>
            </w:r>
          </w:p>
        </w:tc>
      </w:tr>
      <w:tr w:rsidR="001D21B7" w14:paraId="1D48F1D5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A7D5C" w14:textId="77777777" w:rsidR="001D21B7" w:rsidRDefault="001F0047">
            <w:pPr>
              <w:autoSpaceDE w:val="0"/>
              <w:snapToGrid w:val="0"/>
              <w:jc w:val="right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800DF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 xml:space="preserve">Ocena </w:t>
            </w: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kalkulacji kosztów realizacji zadania publicznego, w tym w odniesieniu do zakresu rzeczowego zadania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64BAB" w14:textId="77777777" w:rsidR="001D21B7" w:rsidRDefault="001D21B7">
            <w:pPr>
              <w:snapToGrid w:val="0"/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1C540" w14:textId="77777777" w:rsidR="001D21B7" w:rsidRDefault="001F004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10</w:t>
            </w:r>
          </w:p>
        </w:tc>
      </w:tr>
      <w:tr w:rsidR="001D21B7" w14:paraId="7B6F11B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23A18" w14:textId="77777777" w:rsidR="001D21B7" w:rsidRDefault="001F0047">
            <w:pPr>
              <w:autoSpaceDE w:val="0"/>
              <w:snapToGrid w:val="0"/>
              <w:jc w:val="right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B69A9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 xml:space="preserve">Ocena proponowanej jakość wykonania zadania i kwalifikacje osób, przy udziale których organizacja pozarządowa lub podmioty określone w art. 3 </w:t>
            </w: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ust. 3 będą realizować zadanie publiczne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1420C" w14:textId="77777777" w:rsidR="001D21B7" w:rsidRDefault="001D21B7">
            <w:pPr>
              <w:snapToGrid w:val="0"/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FB567" w14:textId="77777777" w:rsidR="001D21B7" w:rsidRDefault="001F004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10</w:t>
            </w:r>
          </w:p>
        </w:tc>
      </w:tr>
      <w:tr w:rsidR="001D21B7" w14:paraId="265E190C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8CAB7" w14:textId="77777777" w:rsidR="001D21B7" w:rsidRDefault="001F0047">
            <w:pPr>
              <w:autoSpaceDE w:val="0"/>
              <w:snapToGrid w:val="0"/>
              <w:jc w:val="right"/>
              <w:rPr>
                <w:rFonts w:eastAsia="TimesNewRomanPS-BoldMT, 'Times " w:cs="Times New Roman"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5B1E9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sz w:val="22"/>
                <w:szCs w:val="22"/>
                <w:lang w:val="pl-PL" w:eastAsia="zh-CN" w:bidi="ar-SA"/>
              </w:rPr>
              <w:t>Ocena proponowanego przez organizację pozarządową lub podmioty wymienione w art. 3 ust. 3, wkładu rzeczowego, osobowego, w tym świadczenia wolontariuszy i pracy społecznej członków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712FB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/>
                <w:bCs/>
                <w:sz w:val="22"/>
                <w:szCs w:val="22"/>
                <w:lang w:val="pl-PL" w:eastAsia="zh-CN" w:bidi="ar-SA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01122" w14:textId="77777777" w:rsidR="001D21B7" w:rsidRDefault="001F0047">
            <w:pPr>
              <w:autoSpaceDE w:val="0"/>
              <w:snapToGrid w:val="0"/>
              <w:jc w:val="center"/>
              <w:rPr>
                <w:rFonts w:eastAsia="TimesNewRomanPS-BoldMT, 'Times " w:cs="Times New Roman"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sz w:val="22"/>
                <w:szCs w:val="22"/>
                <w:lang w:val="pl-PL" w:eastAsia="zh-CN" w:bidi="ar-SA"/>
              </w:rPr>
              <w:t>10</w:t>
            </w:r>
          </w:p>
        </w:tc>
      </w:tr>
      <w:tr w:rsidR="001D21B7" w14:paraId="7865DB55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3B715" w14:textId="77777777" w:rsidR="001D21B7" w:rsidRDefault="001F0047">
            <w:pPr>
              <w:autoSpaceDE w:val="0"/>
              <w:snapToGrid w:val="0"/>
              <w:jc w:val="right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4C50" w14:textId="77777777" w:rsidR="001D21B7" w:rsidRDefault="001F004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 xml:space="preserve">Ocena  </w:t>
            </w: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realizacji zleconych zadań publicznych w przypadku organizacji pozarządowej lub pod-miotów wymienionych w art. 3 ust. 3, które w latach poprzednich realizowały zlecone zadania publiczne, biorąc pod uwagę rzetelność i terminowość oraz sposób rozliczenia otr</w:t>
            </w: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zymanych na ten cel środków.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36EF0" w14:textId="77777777" w:rsidR="001D21B7" w:rsidRDefault="001D21B7">
            <w:pPr>
              <w:snapToGrid w:val="0"/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39772" w14:textId="77777777" w:rsidR="001D21B7" w:rsidRDefault="001F004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  <w:t>10</w:t>
            </w:r>
          </w:p>
        </w:tc>
      </w:tr>
      <w:tr w:rsidR="001D21B7" w14:paraId="7D409024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C53CC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Cs/>
                <w:sz w:val="22"/>
                <w:szCs w:val="22"/>
                <w:lang w:val="pl-PL" w:eastAsia="zh-CN" w:bidi="ar-SA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7A621" w14:textId="77777777" w:rsidR="001D21B7" w:rsidRDefault="001F0047">
            <w:pPr>
              <w:autoSpaceDE w:val="0"/>
              <w:snapToGrid w:val="0"/>
              <w:jc w:val="right"/>
              <w:rPr>
                <w:rFonts w:eastAsia="TimesNewRomanPS-BoldMT, 'Times " w:cs="Times New Roman"/>
                <w:b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 " w:cs="Times New Roman"/>
                <w:b/>
                <w:bCs/>
                <w:sz w:val="22"/>
                <w:szCs w:val="22"/>
                <w:lang w:val="pl-PL" w:eastAsia="zh-CN" w:bidi="ar-SA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24EA" w14:textId="77777777" w:rsidR="001D21B7" w:rsidRDefault="001D21B7">
            <w:pPr>
              <w:autoSpaceDE w:val="0"/>
              <w:snapToGrid w:val="0"/>
              <w:jc w:val="both"/>
              <w:rPr>
                <w:rFonts w:eastAsia="TimesNewRomanPS-BoldMT, 'Times " w:cs="Times New Roman"/>
                <w:b/>
                <w:bCs/>
                <w:sz w:val="22"/>
                <w:szCs w:val="22"/>
                <w:lang w:val="pl-PL" w:eastAsia="zh-CN" w:bidi="ar-SA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E188D" w14:textId="77777777" w:rsidR="001D21B7" w:rsidRDefault="001D21B7">
            <w:pPr>
              <w:autoSpaceDE w:val="0"/>
              <w:snapToGrid w:val="0"/>
              <w:jc w:val="center"/>
              <w:rPr>
                <w:rFonts w:eastAsia="TimesNewRomanPS-BoldMT, 'Times " w:cs="Times New Roman"/>
                <w:b/>
                <w:bCs/>
                <w:sz w:val="22"/>
                <w:szCs w:val="22"/>
                <w:lang w:val="pl-PL" w:eastAsia="zh-CN" w:bidi="ar-SA"/>
              </w:rPr>
            </w:pPr>
          </w:p>
        </w:tc>
      </w:tr>
    </w:tbl>
    <w:p w14:paraId="299B3C6D" w14:textId="1B540C01" w:rsidR="001D21B7" w:rsidRDefault="001F0047">
      <w:pPr>
        <w:autoSpaceDE w:val="0"/>
        <w:jc w:val="both"/>
        <w:rPr>
          <w:rFonts w:eastAsia="TimesNewRomanPS-BoldMT, 'Times " w:cs="Times New Roman"/>
          <w:bCs/>
          <w:sz w:val="20"/>
          <w:szCs w:val="20"/>
          <w:lang w:val="pl-PL" w:eastAsia="zh-CN" w:bidi="ar-SA"/>
        </w:rPr>
      </w:pP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</w:p>
    <w:p w14:paraId="4369E4CF" w14:textId="2DCB5EA0" w:rsidR="001D21B7" w:rsidRDefault="001F0047">
      <w:pPr>
        <w:autoSpaceDE w:val="0"/>
        <w:jc w:val="both"/>
        <w:rPr>
          <w:rFonts w:eastAsia="TimesNewRomanPS-BoldMT, 'Times " w:cs="Times New Roman"/>
          <w:bCs/>
          <w:sz w:val="20"/>
          <w:szCs w:val="20"/>
          <w:lang w:val="pl-PL" w:eastAsia="zh-CN" w:bidi="ar-SA"/>
        </w:rPr>
      </w:pP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</w: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ab/>
        <w:t xml:space="preserve"> Podpis członka Komisji Konkursowej</w:t>
      </w:r>
    </w:p>
    <w:p w14:paraId="6DF9F2C5" w14:textId="77777777" w:rsidR="007628AB" w:rsidRDefault="007628AB">
      <w:pPr>
        <w:autoSpaceDE w:val="0"/>
        <w:jc w:val="both"/>
        <w:rPr>
          <w:rFonts w:eastAsia="TimesNewRomanPS-BoldMT, 'Times " w:cs="Times New Roman"/>
          <w:bCs/>
          <w:sz w:val="20"/>
          <w:szCs w:val="20"/>
          <w:lang w:val="pl-PL" w:eastAsia="zh-CN" w:bidi="ar-SA"/>
        </w:rPr>
      </w:pPr>
    </w:p>
    <w:p w14:paraId="0CF8078E" w14:textId="6E96E490" w:rsidR="001D21B7" w:rsidRDefault="007628AB" w:rsidP="007628AB">
      <w:pPr>
        <w:autoSpaceDE w:val="0"/>
        <w:ind w:left="502" w:hanging="360"/>
        <w:jc w:val="right"/>
        <w:rPr>
          <w:rFonts w:eastAsia="TimesNewRomanPS-BoldMT, 'Times " w:cs="Times New Roman"/>
          <w:bCs/>
          <w:sz w:val="20"/>
          <w:szCs w:val="20"/>
          <w:lang w:val="pl-PL" w:eastAsia="zh-CN" w:bidi="ar-SA"/>
        </w:rPr>
      </w:pP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>……………………</w:t>
      </w:r>
      <w:r w:rsidR="001F0047"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 xml:space="preserve">..…………………………………                        </w:t>
      </w:r>
    </w:p>
    <w:p w14:paraId="224693B3" w14:textId="77777777" w:rsidR="001D21B7" w:rsidRDefault="001F0047">
      <w:pPr>
        <w:autoSpaceDE w:val="0"/>
        <w:ind w:right="-5387"/>
        <w:jc w:val="both"/>
        <w:rPr>
          <w:rFonts w:eastAsia="TimesNewRomanPS-BoldMT, 'Times " w:cs="Times New Roman"/>
          <w:bCs/>
          <w:lang w:val="pl-PL" w:eastAsia="zh-CN" w:bidi="ar-SA"/>
        </w:rPr>
      </w:pPr>
      <w:r>
        <w:rPr>
          <w:rFonts w:eastAsia="TimesNewRomanPS-BoldMT, 'Times " w:cs="Times New Roman"/>
          <w:bCs/>
          <w:lang w:val="pl-PL" w:eastAsia="zh-CN" w:bidi="ar-SA"/>
        </w:rPr>
        <w:tab/>
      </w:r>
      <w:r>
        <w:rPr>
          <w:rFonts w:eastAsia="TimesNewRomanPS-BoldMT, 'Times " w:cs="Times New Roman"/>
          <w:bCs/>
          <w:lang w:val="pl-PL" w:eastAsia="zh-CN" w:bidi="ar-SA"/>
        </w:rPr>
        <w:tab/>
      </w:r>
      <w:r>
        <w:rPr>
          <w:rFonts w:eastAsia="TimesNewRomanPS-BoldMT, 'Times " w:cs="Times New Roman"/>
          <w:bCs/>
          <w:lang w:val="pl-PL" w:eastAsia="zh-CN" w:bidi="ar-SA"/>
        </w:rPr>
        <w:tab/>
      </w:r>
      <w:r>
        <w:rPr>
          <w:rFonts w:eastAsia="TimesNewRomanPS-BoldMT, 'Times " w:cs="Times New Roman"/>
          <w:bCs/>
          <w:lang w:val="pl-PL" w:eastAsia="zh-CN" w:bidi="ar-SA"/>
        </w:rPr>
        <w:tab/>
      </w:r>
      <w:r>
        <w:rPr>
          <w:rFonts w:eastAsia="TimesNewRomanPS-BoldMT, 'Times " w:cs="Times New Roman"/>
          <w:bCs/>
          <w:lang w:val="pl-PL" w:eastAsia="zh-CN" w:bidi="ar-SA"/>
        </w:rPr>
        <w:tab/>
      </w:r>
      <w:r>
        <w:rPr>
          <w:rFonts w:eastAsia="TimesNewRomanPS-BoldMT, 'Times " w:cs="Times New Roman"/>
          <w:bCs/>
          <w:lang w:val="pl-PL" w:eastAsia="zh-CN" w:bidi="ar-SA"/>
        </w:rPr>
        <w:tab/>
      </w:r>
      <w:r>
        <w:rPr>
          <w:rFonts w:eastAsia="TimesNewRomanPS-BoldMT, 'Times " w:cs="Times New Roman"/>
          <w:bCs/>
          <w:lang w:val="pl-PL" w:eastAsia="zh-CN" w:bidi="ar-SA"/>
        </w:rPr>
        <w:tab/>
      </w:r>
      <w:r>
        <w:rPr>
          <w:rFonts w:eastAsia="TimesNewRomanPS-BoldMT, 'Times " w:cs="Times New Roman"/>
          <w:bCs/>
          <w:lang w:val="pl-PL" w:eastAsia="zh-CN" w:bidi="ar-SA"/>
        </w:rPr>
        <w:tab/>
      </w:r>
      <w:r>
        <w:rPr>
          <w:rFonts w:eastAsia="TimesNewRomanPS-BoldMT, 'Times " w:cs="Times New Roman"/>
          <w:bCs/>
          <w:lang w:val="pl-PL" w:eastAsia="zh-CN" w:bidi="ar-SA"/>
        </w:rPr>
        <w:tab/>
      </w:r>
      <w:r>
        <w:rPr>
          <w:rFonts w:eastAsia="TimesNewRomanPS-BoldMT, 'Times " w:cs="Times New Roman"/>
          <w:bCs/>
          <w:lang w:val="pl-PL" w:eastAsia="zh-CN" w:bidi="ar-SA"/>
        </w:rPr>
        <w:tab/>
      </w:r>
      <w:r>
        <w:rPr>
          <w:rFonts w:eastAsia="TimesNewRomanPS-BoldMT, 'Times " w:cs="Times New Roman"/>
          <w:bCs/>
          <w:lang w:val="pl-PL" w:eastAsia="zh-CN" w:bidi="ar-SA"/>
        </w:rPr>
        <w:tab/>
      </w:r>
      <w:r>
        <w:rPr>
          <w:rFonts w:eastAsia="TimesNewRomanPS-BoldMT, 'Times " w:cs="Times New Roman"/>
          <w:bCs/>
          <w:lang w:val="pl-PL" w:eastAsia="zh-CN" w:bidi="ar-SA"/>
        </w:rPr>
        <w:tab/>
      </w:r>
      <w:r>
        <w:rPr>
          <w:rFonts w:eastAsia="TimesNewRomanPS-BoldMT, 'Times " w:cs="Times New Roman"/>
          <w:bCs/>
          <w:lang w:val="pl-PL" w:eastAsia="zh-CN" w:bidi="ar-SA"/>
        </w:rPr>
        <w:tab/>
      </w:r>
    </w:p>
    <w:p w14:paraId="089D0DF3" w14:textId="77777777" w:rsidR="00000000" w:rsidRDefault="001F0047">
      <w:pPr>
        <w:sectPr w:rsidR="00000000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0C2CE78A" w14:textId="77777777" w:rsidR="001D21B7" w:rsidRDefault="001D21B7">
      <w:pPr>
        <w:rPr>
          <w:rFonts w:eastAsia="Lucida Sans Unicode" w:cs="Times New Roman"/>
          <w:lang w:val="pl-PL" w:eastAsia="zh-CN" w:bidi="ar-SA"/>
        </w:rPr>
      </w:pPr>
    </w:p>
    <w:p w14:paraId="31BB5ED1" w14:textId="77777777" w:rsidR="00000000" w:rsidRDefault="001F0047">
      <w:pPr>
        <w:sectPr w:rsidR="00000000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7C314EEA" w14:textId="77777777" w:rsidR="001D21B7" w:rsidRDefault="001D21B7"/>
    <w:p w14:paraId="0AAD62CB" w14:textId="77777777" w:rsidR="00000000" w:rsidRDefault="001F0047">
      <w:pPr>
        <w:sectPr w:rsidR="00000000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38B3BBEC" w14:textId="77777777" w:rsidR="001D21B7" w:rsidRDefault="001D21B7"/>
    <w:p w14:paraId="623D0CB9" w14:textId="77777777" w:rsidR="00000000" w:rsidRDefault="001F0047">
      <w:pPr>
        <w:sectPr w:rsidR="00000000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5B1DF3B1" w14:textId="77777777" w:rsidR="001D21B7" w:rsidRDefault="001F0047">
      <w:pPr>
        <w:tabs>
          <w:tab w:val="left" w:pos="720"/>
        </w:tabs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3</w:t>
      </w:r>
    </w:p>
    <w:p w14:paraId="271AA904" w14:textId="77777777" w:rsidR="001D21B7" w:rsidRDefault="001F0047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>
        <w:rPr>
          <w:rFonts w:eastAsia="TimesNewRomanPSMT, 'Times New R" w:cs="Times New Roman"/>
          <w:sz w:val="16"/>
          <w:szCs w:val="16"/>
          <w:lang w:val="pl-PL" w:eastAsia="zh-CN" w:bidi="ar-SA"/>
        </w:rPr>
        <w:t>do Regulaminu pracy Komisji</w:t>
      </w:r>
    </w:p>
    <w:p w14:paraId="44D2BE84" w14:textId="77777777" w:rsidR="001D21B7" w:rsidRDefault="001F0047">
      <w:pPr>
        <w:jc w:val="center"/>
        <w:rPr>
          <w:rFonts w:eastAsia="Lucida Sans Unicode" w:cs="Times New Roman"/>
          <w:b/>
          <w:bCs/>
          <w:lang w:val="pl-PL" w:eastAsia="zh-CN" w:bidi="ar-SA"/>
        </w:rPr>
      </w:pPr>
      <w:r>
        <w:rPr>
          <w:rFonts w:eastAsia="Lucida Sans Unicode" w:cs="Times New Roman"/>
          <w:b/>
          <w:bCs/>
          <w:lang w:val="pl-PL" w:eastAsia="zh-CN" w:bidi="ar-SA"/>
        </w:rPr>
        <w:t xml:space="preserve">ZBIORCZY </w:t>
      </w:r>
      <w:r>
        <w:rPr>
          <w:rFonts w:eastAsia="Lucida Sans Unicode" w:cs="Times New Roman"/>
          <w:b/>
          <w:bCs/>
          <w:lang w:val="pl-PL" w:eastAsia="zh-CN" w:bidi="ar-SA"/>
        </w:rPr>
        <w:t>FORMULARZ OCENY MERYTORYCZNEJ</w:t>
      </w:r>
    </w:p>
    <w:p w14:paraId="63E3B367" w14:textId="77777777" w:rsidR="001D21B7" w:rsidRDefault="001D21B7">
      <w:pPr>
        <w:rPr>
          <w:rFonts w:eastAsia="Lucida Sans Unicode" w:cs="Times New Roman"/>
          <w:lang w:val="pl-PL" w:eastAsia="zh-CN" w:bidi="ar-SA"/>
        </w:rPr>
      </w:pPr>
    </w:p>
    <w:p w14:paraId="31667460" w14:textId="6A7F1AF3" w:rsidR="001D21B7" w:rsidRDefault="001F0047">
      <w:pPr>
        <w:autoSpaceDE w:val="0"/>
        <w:jc w:val="both"/>
      </w:pPr>
      <w:r>
        <w:rPr>
          <w:rFonts w:eastAsia="Lucida Sans Unicode" w:cs="Times New Roman"/>
          <w:lang w:val="pl-PL" w:eastAsia="zh-CN" w:bidi="ar-SA"/>
        </w:rPr>
        <w:t>Na realizację zadania:</w:t>
      </w:r>
      <w:r>
        <w:rPr>
          <w:rFonts w:eastAsia="Lucida Sans Unicode" w:cs="Times New Roman"/>
          <w:color w:val="000000"/>
          <w:spacing w:val="4"/>
          <w:sz w:val="25"/>
          <w:szCs w:val="25"/>
          <w:lang w:val="pl-PL" w:eastAsia="zh-CN" w:bidi="ar-SA"/>
        </w:rPr>
        <w:t xml:space="preserve"> </w:t>
      </w:r>
      <w:r>
        <w:rPr>
          <w:rFonts w:eastAsia="Lucida Sans Unicode" w:cs="Times New Roman"/>
          <w:b/>
          <w:bCs/>
          <w:i/>
          <w:iCs/>
          <w:color w:val="000000"/>
          <w:spacing w:val="4"/>
          <w:sz w:val="25"/>
          <w:szCs w:val="25"/>
          <w:lang w:val="pl-PL" w:eastAsia="zh-CN" w:bidi="ar-SA"/>
        </w:rPr>
        <w:t>„</w:t>
      </w:r>
      <w:r w:rsidR="009841F1">
        <w:rPr>
          <w:rStyle w:val="Pogrubienie"/>
          <w:sz w:val="22"/>
          <w:szCs w:val="22"/>
        </w:rPr>
        <w:t>Organizacja czterech spotkań z treningiem dla dzieci na terenie gminy zakończonych biegiem z przeszkodami dla dzieci w miejscowości Kamień</w:t>
      </w:r>
      <w:r>
        <w:rPr>
          <w:rFonts w:eastAsia="Lucida Sans Unicode" w:cs="Times New Roman"/>
          <w:b/>
          <w:bCs/>
          <w:sz w:val="22"/>
          <w:szCs w:val="22"/>
          <w:lang w:val="pl-PL" w:eastAsia="zh-CN" w:bidi="ar-SA"/>
        </w:rPr>
        <w:t>”</w:t>
      </w:r>
    </w:p>
    <w:p w14:paraId="428B4750" w14:textId="77777777" w:rsidR="001D21B7" w:rsidRDefault="001D21B7">
      <w:pPr>
        <w:rPr>
          <w:rFonts w:eastAsia="Lucida Sans Unicode" w:cs="Times New Roman"/>
          <w:lang w:val="pl-PL" w:eastAsia="zh-CN" w:bidi="ar-SA"/>
        </w:rPr>
      </w:pPr>
    </w:p>
    <w:tbl>
      <w:tblPr>
        <w:tblW w:w="1332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"/>
        <w:gridCol w:w="2349"/>
        <w:gridCol w:w="1187"/>
        <w:gridCol w:w="1134"/>
        <w:gridCol w:w="1134"/>
        <w:gridCol w:w="1134"/>
        <w:gridCol w:w="1134"/>
        <w:gridCol w:w="1134"/>
        <w:gridCol w:w="1134"/>
        <w:gridCol w:w="1134"/>
        <w:gridCol w:w="1276"/>
      </w:tblGrid>
      <w:tr w:rsidR="001D21B7" w14:paraId="5B7072C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BA9FE" w14:textId="77777777" w:rsidR="001D21B7" w:rsidRDefault="001F0047">
            <w:pPr>
              <w:suppressLineNumbers/>
              <w:snapToGrid w:val="0"/>
              <w:rPr>
                <w:rFonts w:eastAsia="Lucida Sans Unicode" w:cs="Times New Roman"/>
                <w:lang w:val="pl-PL" w:eastAsia="zh-CN" w:bidi="ar-SA"/>
              </w:rPr>
            </w:pPr>
            <w:r>
              <w:rPr>
                <w:rFonts w:eastAsia="Lucida Sans Unicode" w:cs="Times New Roman"/>
                <w:lang w:val="pl-PL" w:eastAsia="zh-CN" w:bidi="ar-SA"/>
              </w:rPr>
              <w:t>Lp.</w:t>
            </w:r>
          </w:p>
        </w:tc>
        <w:tc>
          <w:tcPr>
            <w:tcW w:w="23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55EA0" w14:textId="77777777" w:rsidR="001D21B7" w:rsidRDefault="001F0047">
            <w:pPr>
              <w:suppressLineNumbers/>
              <w:snapToGrid w:val="0"/>
              <w:rPr>
                <w:rFonts w:eastAsia="Lucida Sans Unicode" w:cs="Times New Roman"/>
                <w:b/>
                <w:lang w:val="pl-PL" w:eastAsia="zh-CN" w:bidi="ar-SA"/>
              </w:rPr>
            </w:pPr>
            <w:r>
              <w:rPr>
                <w:rFonts w:eastAsia="Lucida Sans Unicode" w:cs="Times New Roman"/>
                <w:b/>
                <w:lang w:val="pl-PL" w:eastAsia="zh-CN" w:bidi="ar-SA"/>
              </w:rPr>
              <w:t xml:space="preserve">Imię i Nazwisko członka </w:t>
            </w:r>
            <w:r>
              <w:rPr>
                <w:rFonts w:eastAsia="Lucida Sans Unicode" w:cs="Times New Roman"/>
                <w:b/>
                <w:lang w:val="pl-PL" w:eastAsia="zh-CN" w:bidi="ar-SA"/>
              </w:rPr>
              <w:t>komisji</w:t>
            </w:r>
          </w:p>
        </w:tc>
        <w:tc>
          <w:tcPr>
            <w:tcW w:w="104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BE295" w14:textId="77777777" w:rsidR="001D21B7" w:rsidRDefault="001F0047">
            <w:pPr>
              <w:suppressLineNumbers/>
              <w:snapToGrid w:val="0"/>
              <w:jc w:val="center"/>
              <w:rPr>
                <w:rFonts w:eastAsia="Lucida Sans Unicode" w:cs="Times New Roman"/>
                <w:b/>
                <w:bCs/>
                <w:i/>
                <w:iCs/>
                <w:lang w:val="pl-PL" w:eastAsia="zh-CN" w:bidi="ar-SA"/>
              </w:rPr>
            </w:pPr>
            <w:r>
              <w:rPr>
                <w:rFonts w:eastAsia="Lucida Sans Unicode" w:cs="Times New Roman"/>
                <w:b/>
                <w:bCs/>
                <w:i/>
                <w:iCs/>
                <w:lang w:val="pl-PL" w:eastAsia="zh-CN" w:bidi="ar-SA"/>
              </w:rPr>
              <w:t>Ocena (pkt)</w:t>
            </w:r>
          </w:p>
        </w:tc>
      </w:tr>
      <w:tr w:rsidR="001D21B7" w14:paraId="66499D4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F1D13" w14:textId="77777777" w:rsidR="001D21B7" w:rsidRDefault="001D21B7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23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B15E8" w14:textId="77777777" w:rsidR="001D21B7" w:rsidRDefault="001D21B7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41B02" w14:textId="77777777" w:rsidR="001D21B7" w:rsidRDefault="001F0047">
            <w:pPr>
              <w:suppressLineNumbers/>
              <w:snapToGrid w:val="0"/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</w:pPr>
            <w:r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  <w:t>Oferta Nr 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CD844" w14:textId="77777777" w:rsidR="001D21B7" w:rsidRDefault="001F0047">
            <w:pPr>
              <w:suppressLineNumbers/>
              <w:snapToGrid w:val="0"/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</w:pPr>
            <w:r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  <w:t>Oferta Nr 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19FEA" w14:textId="77777777" w:rsidR="001D21B7" w:rsidRDefault="001F0047">
            <w:pPr>
              <w:suppressLineNumbers/>
              <w:snapToGrid w:val="0"/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</w:pPr>
            <w:r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  <w:t>Oferta Nr 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0B915" w14:textId="77777777" w:rsidR="001D21B7" w:rsidRDefault="001F0047">
            <w:pPr>
              <w:suppressLineNumbers/>
              <w:snapToGrid w:val="0"/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</w:pPr>
            <w:r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  <w:t>Oferta Nr 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95C1C" w14:textId="77777777" w:rsidR="001D21B7" w:rsidRDefault="001F0047">
            <w:pPr>
              <w:suppressLineNumbers/>
              <w:snapToGrid w:val="0"/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</w:pPr>
            <w:r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  <w:t>Oferta Nr 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F4CDA" w14:textId="77777777" w:rsidR="001D21B7" w:rsidRDefault="001F0047">
            <w:pPr>
              <w:suppressLineNumbers/>
              <w:snapToGrid w:val="0"/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</w:pPr>
            <w:r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  <w:t>Oferta Nr 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42740" w14:textId="77777777" w:rsidR="001D21B7" w:rsidRDefault="001F0047">
            <w:pPr>
              <w:suppressLineNumbers/>
              <w:snapToGrid w:val="0"/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</w:pPr>
            <w:r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  <w:t>Oferta Nr 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2BD5C" w14:textId="77777777" w:rsidR="001D21B7" w:rsidRDefault="001F0047">
            <w:pPr>
              <w:suppressLineNumbers/>
              <w:snapToGrid w:val="0"/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</w:pPr>
            <w:r>
              <w:rPr>
                <w:rFonts w:eastAsia="Lucida Sans Unicode" w:cs="Times New Roman"/>
                <w:sz w:val="22"/>
                <w:szCs w:val="22"/>
                <w:lang w:val="pl-PL" w:eastAsia="zh-CN" w:bidi="ar-SA"/>
              </w:rPr>
              <w:t>Oferta Nr 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736AF" w14:textId="77777777" w:rsidR="001D21B7" w:rsidRDefault="001F0047">
            <w:pPr>
              <w:suppressLineNumbers/>
              <w:snapToGrid w:val="0"/>
              <w:rPr>
                <w:rFonts w:eastAsia="Lucida Sans Unicode" w:cs="Times New Roman"/>
                <w:lang w:val="pl-PL" w:eastAsia="zh-CN" w:bidi="ar-SA"/>
              </w:rPr>
            </w:pPr>
            <w:r>
              <w:rPr>
                <w:rFonts w:eastAsia="Lucida Sans Unicode" w:cs="Times New Roman"/>
                <w:lang w:val="pl-PL" w:eastAsia="zh-CN" w:bidi="ar-SA"/>
              </w:rPr>
              <w:t>Oferta Nr 9</w:t>
            </w:r>
          </w:p>
        </w:tc>
      </w:tr>
      <w:tr w:rsidR="001D21B7" w14:paraId="3C44708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22C3F8" w14:textId="77777777" w:rsidR="001D21B7" w:rsidRDefault="001F0047">
            <w:pPr>
              <w:suppressLineNumbers/>
              <w:snapToGrid w:val="0"/>
              <w:jc w:val="right"/>
              <w:rPr>
                <w:rFonts w:eastAsia="Lucida Sans Unicode" w:cs="Times New Roman"/>
                <w:lang w:val="pl-PL" w:eastAsia="zh-CN" w:bidi="ar-SA"/>
              </w:rPr>
            </w:pPr>
            <w:r>
              <w:rPr>
                <w:rFonts w:eastAsia="Lucida Sans Unicode" w:cs="Times New Roman"/>
                <w:lang w:val="pl-PL" w:eastAsia="zh-CN" w:bidi="ar-SA"/>
              </w:rPr>
              <w:t>1</w:t>
            </w:r>
          </w:p>
        </w:tc>
        <w:tc>
          <w:tcPr>
            <w:tcW w:w="23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4D684" w14:textId="77777777" w:rsidR="001D21B7" w:rsidRDefault="001D21B7">
            <w:pPr>
              <w:tabs>
                <w:tab w:val="left" w:pos="2282"/>
              </w:tabs>
              <w:snapToGrid w:val="0"/>
              <w:ind w:left="142"/>
              <w:rPr>
                <w:rFonts w:eastAsia="TimesNewRomanPSMT, 'Times New R" w:cs="Times New Roman"/>
                <w:sz w:val="22"/>
                <w:szCs w:val="22"/>
                <w:lang w:val="pl-PL" w:eastAsia="zh-CN" w:bidi="ar-SA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63C21" w14:textId="77777777" w:rsidR="001D21B7" w:rsidRDefault="001D21B7">
            <w:pPr>
              <w:suppressLineNumbers/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D7DFB" w14:textId="77777777" w:rsidR="001D21B7" w:rsidRDefault="001D21B7">
            <w:pPr>
              <w:suppressLineNumbers/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6BE4F" w14:textId="77777777" w:rsidR="001D21B7" w:rsidRDefault="001D21B7">
            <w:pPr>
              <w:suppressLineNumbers/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F920C" w14:textId="77777777" w:rsidR="001D21B7" w:rsidRDefault="001D21B7">
            <w:pPr>
              <w:suppressLineNumbers/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2BCC9" w14:textId="77777777" w:rsidR="001D21B7" w:rsidRDefault="001D21B7">
            <w:pPr>
              <w:suppressLineNumbers/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15079" w14:textId="77777777" w:rsidR="001D21B7" w:rsidRDefault="001D21B7">
            <w:pPr>
              <w:suppressLineNumbers/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9098B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026AA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80354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</w:tr>
      <w:tr w:rsidR="001D21B7" w14:paraId="7AE712F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CC72D" w14:textId="77777777" w:rsidR="001D21B7" w:rsidRDefault="001F0047">
            <w:pPr>
              <w:suppressLineNumbers/>
              <w:snapToGrid w:val="0"/>
              <w:jc w:val="right"/>
              <w:rPr>
                <w:rFonts w:eastAsia="Lucida Sans Unicode" w:cs="Times New Roman"/>
                <w:lang w:val="pl-PL" w:eastAsia="zh-CN" w:bidi="ar-SA"/>
              </w:rPr>
            </w:pPr>
            <w:r>
              <w:rPr>
                <w:rFonts w:eastAsia="Lucida Sans Unicode" w:cs="Times New Roman"/>
                <w:lang w:val="pl-PL" w:eastAsia="zh-CN" w:bidi="ar-SA"/>
              </w:rPr>
              <w:t>2</w:t>
            </w:r>
          </w:p>
        </w:tc>
        <w:tc>
          <w:tcPr>
            <w:tcW w:w="23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1D9AC" w14:textId="77777777" w:rsidR="001D21B7" w:rsidRDefault="001D21B7">
            <w:pPr>
              <w:tabs>
                <w:tab w:val="left" w:pos="2282"/>
              </w:tabs>
              <w:snapToGrid w:val="0"/>
              <w:ind w:left="142"/>
              <w:jc w:val="both"/>
              <w:rPr>
                <w:rFonts w:eastAsia="TimesNewRomanPSMT, 'Times New R" w:cs="Times New Roman"/>
                <w:sz w:val="22"/>
                <w:szCs w:val="22"/>
                <w:lang w:val="pl-PL" w:eastAsia="zh-CN" w:bidi="ar-SA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86A88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BD573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861EF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200C3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42B1C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684CC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165B8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814FD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A2340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</w:tr>
      <w:tr w:rsidR="001D21B7" w14:paraId="7C0B494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CF3080" w14:textId="77777777" w:rsidR="001D21B7" w:rsidRDefault="001F0047">
            <w:pPr>
              <w:suppressLineNumbers/>
              <w:snapToGrid w:val="0"/>
              <w:jc w:val="right"/>
              <w:rPr>
                <w:rFonts w:eastAsia="Lucida Sans Unicode" w:cs="Times New Roman"/>
                <w:lang w:val="pl-PL" w:eastAsia="zh-CN" w:bidi="ar-SA"/>
              </w:rPr>
            </w:pPr>
            <w:r>
              <w:rPr>
                <w:rFonts w:eastAsia="Lucida Sans Unicode" w:cs="Times New Roman"/>
                <w:lang w:val="pl-PL" w:eastAsia="zh-CN" w:bidi="ar-SA"/>
              </w:rPr>
              <w:t>3</w:t>
            </w:r>
          </w:p>
        </w:tc>
        <w:tc>
          <w:tcPr>
            <w:tcW w:w="23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45CC4" w14:textId="77777777" w:rsidR="001D21B7" w:rsidRDefault="001D21B7">
            <w:pPr>
              <w:autoSpaceDE w:val="0"/>
              <w:snapToGrid w:val="0"/>
              <w:ind w:left="142"/>
              <w:jc w:val="both"/>
              <w:rPr>
                <w:rFonts w:eastAsia="TimesNewRomanPS-BoldMT, 'Times " w:cs="Times New Roman"/>
                <w:bCs/>
                <w:lang w:val="pl-PL" w:eastAsia="zh-CN" w:bidi="ar-SA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7A2DE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00C6B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942AF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FF6F0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113FA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83FE7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851D7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8858A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7D035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</w:tr>
      <w:tr w:rsidR="001D21B7" w14:paraId="6927B5FA" w14:textId="77777777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06582B" w14:textId="77777777" w:rsidR="001D21B7" w:rsidRDefault="001F0047">
            <w:pPr>
              <w:suppressLineNumbers/>
              <w:snapToGrid w:val="0"/>
              <w:jc w:val="right"/>
              <w:rPr>
                <w:rFonts w:eastAsia="Lucida Sans Unicode" w:cs="Times New Roman"/>
                <w:lang w:val="pl-PL" w:eastAsia="zh-CN" w:bidi="ar-SA"/>
              </w:rPr>
            </w:pPr>
            <w:r>
              <w:rPr>
                <w:rFonts w:eastAsia="Lucida Sans Unicode" w:cs="Times New Roman"/>
                <w:lang w:val="pl-PL" w:eastAsia="zh-CN" w:bidi="ar-SA"/>
              </w:rPr>
              <w:t xml:space="preserve">     4</w:t>
            </w:r>
          </w:p>
        </w:tc>
        <w:tc>
          <w:tcPr>
            <w:tcW w:w="23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158BE" w14:textId="77777777" w:rsidR="001D21B7" w:rsidRDefault="001D21B7">
            <w:pPr>
              <w:tabs>
                <w:tab w:val="left" w:pos="2282"/>
              </w:tabs>
              <w:snapToGrid w:val="0"/>
              <w:jc w:val="both"/>
              <w:rPr>
                <w:rFonts w:eastAsia="TimesNewRomanPSMT, 'Times New R" w:cs="Times New Roman"/>
                <w:sz w:val="22"/>
                <w:szCs w:val="22"/>
                <w:lang w:val="pl-PL" w:eastAsia="zh-CN" w:bidi="ar-SA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632CF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81B78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2B67E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FC8D5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84AAE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5AAA2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FF63F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6B038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32C50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</w:tr>
      <w:tr w:rsidR="001D21B7" w14:paraId="2BDE323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7D2B83" w14:textId="77777777" w:rsidR="001D21B7" w:rsidRDefault="001F0047">
            <w:pPr>
              <w:suppressLineNumbers/>
              <w:snapToGrid w:val="0"/>
              <w:jc w:val="right"/>
              <w:rPr>
                <w:rFonts w:eastAsia="Lucida Sans Unicode" w:cs="Times New Roman"/>
                <w:lang w:val="pl-PL" w:eastAsia="zh-CN" w:bidi="ar-SA"/>
              </w:rPr>
            </w:pPr>
            <w:r>
              <w:rPr>
                <w:rFonts w:eastAsia="Lucida Sans Unicode" w:cs="Times New Roman"/>
                <w:lang w:val="pl-PL" w:eastAsia="zh-CN" w:bidi="ar-SA"/>
              </w:rPr>
              <w:t>5</w:t>
            </w:r>
          </w:p>
        </w:tc>
        <w:tc>
          <w:tcPr>
            <w:tcW w:w="23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B0572" w14:textId="77777777" w:rsidR="001D21B7" w:rsidRDefault="001D21B7">
            <w:pPr>
              <w:tabs>
                <w:tab w:val="left" w:pos="2282"/>
              </w:tabs>
              <w:snapToGrid w:val="0"/>
              <w:ind w:left="142"/>
              <w:jc w:val="both"/>
              <w:rPr>
                <w:rFonts w:eastAsia="TimesNewRomanPSMT, 'Times New R" w:cs="Times New Roman"/>
                <w:sz w:val="22"/>
                <w:szCs w:val="22"/>
                <w:lang w:val="pl-PL" w:eastAsia="zh-CN" w:bidi="ar-SA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CE3D8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DB1DA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CF6F9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B952F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7070A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5D1BE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C27F6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5DC37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DE745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</w:tr>
      <w:tr w:rsidR="001D21B7" w14:paraId="15B7305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39FE6B" w14:textId="77777777" w:rsidR="001D21B7" w:rsidRDefault="001F0047">
            <w:pPr>
              <w:suppressLineNumbers/>
              <w:snapToGrid w:val="0"/>
              <w:jc w:val="right"/>
              <w:rPr>
                <w:rFonts w:eastAsia="Lucida Sans Unicode" w:cs="Times New Roman"/>
                <w:lang w:val="pl-PL" w:eastAsia="zh-CN" w:bidi="ar-SA"/>
              </w:rPr>
            </w:pPr>
            <w:r>
              <w:rPr>
                <w:rFonts w:eastAsia="Lucida Sans Unicode" w:cs="Times New Roman"/>
                <w:lang w:val="pl-PL" w:eastAsia="zh-CN" w:bidi="ar-SA"/>
              </w:rPr>
              <w:t>6</w:t>
            </w:r>
          </w:p>
        </w:tc>
        <w:tc>
          <w:tcPr>
            <w:tcW w:w="23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20172" w14:textId="77777777" w:rsidR="001D21B7" w:rsidRDefault="001D21B7">
            <w:pPr>
              <w:tabs>
                <w:tab w:val="left" w:pos="2282"/>
              </w:tabs>
              <w:snapToGrid w:val="0"/>
              <w:ind w:left="142"/>
              <w:jc w:val="both"/>
              <w:rPr>
                <w:rFonts w:eastAsia="TimesNewRomanPSMT, 'Times New R" w:cs="Times New Roman"/>
                <w:sz w:val="22"/>
                <w:szCs w:val="22"/>
                <w:lang w:val="pl-PL" w:eastAsia="zh-CN" w:bidi="ar-SA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E638E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E2337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9CCB9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FA394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364D1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F901A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7F7C2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89DCC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EA9085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</w:tr>
      <w:tr w:rsidR="001D21B7" w14:paraId="4636481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6FE6F" w14:textId="77777777" w:rsidR="001D21B7" w:rsidRDefault="001F0047">
            <w:pPr>
              <w:suppressLineNumbers/>
              <w:snapToGrid w:val="0"/>
              <w:jc w:val="right"/>
              <w:rPr>
                <w:rFonts w:eastAsia="Lucida Sans Unicode" w:cs="Times New Roman"/>
                <w:lang w:val="pl-PL" w:eastAsia="zh-CN" w:bidi="ar-SA"/>
              </w:rPr>
            </w:pPr>
            <w:r>
              <w:rPr>
                <w:rFonts w:eastAsia="Lucida Sans Unicode" w:cs="Times New Roman"/>
                <w:lang w:val="pl-PL" w:eastAsia="zh-CN" w:bidi="ar-SA"/>
              </w:rPr>
              <w:t>7</w:t>
            </w:r>
          </w:p>
        </w:tc>
        <w:tc>
          <w:tcPr>
            <w:tcW w:w="23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BA6F8" w14:textId="77777777" w:rsidR="001D21B7" w:rsidRDefault="001D21B7">
            <w:pPr>
              <w:tabs>
                <w:tab w:val="left" w:pos="2282"/>
              </w:tabs>
              <w:snapToGrid w:val="0"/>
              <w:ind w:left="142"/>
              <w:jc w:val="both"/>
              <w:rPr>
                <w:rFonts w:eastAsia="TimesNewRomanPSMT, 'Times New R" w:cs="Times New Roman"/>
                <w:sz w:val="22"/>
                <w:szCs w:val="22"/>
                <w:lang w:val="pl-PL" w:eastAsia="zh-CN" w:bidi="ar-SA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125E0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6DB8B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12B34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33D36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019DC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CCD37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9649D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5A643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84043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</w:tr>
      <w:tr w:rsidR="001D21B7" w14:paraId="0653FF6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77AC96" w14:textId="77777777" w:rsidR="001D21B7" w:rsidRDefault="001F0047">
            <w:pPr>
              <w:suppressLineNumbers/>
              <w:snapToGrid w:val="0"/>
              <w:jc w:val="right"/>
              <w:rPr>
                <w:rFonts w:eastAsia="Lucida Sans Unicode" w:cs="Times New Roman"/>
                <w:lang w:val="pl-PL" w:eastAsia="zh-CN" w:bidi="ar-SA"/>
              </w:rPr>
            </w:pPr>
            <w:r>
              <w:rPr>
                <w:rFonts w:eastAsia="Lucida Sans Unicode" w:cs="Times New Roman"/>
                <w:lang w:val="pl-PL" w:eastAsia="zh-CN" w:bidi="ar-SA"/>
              </w:rPr>
              <w:t>8</w:t>
            </w:r>
          </w:p>
        </w:tc>
        <w:tc>
          <w:tcPr>
            <w:tcW w:w="23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4CC5D" w14:textId="77777777" w:rsidR="001D21B7" w:rsidRDefault="001D21B7">
            <w:pPr>
              <w:tabs>
                <w:tab w:val="left" w:pos="2282"/>
              </w:tabs>
              <w:snapToGrid w:val="0"/>
              <w:ind w:left="142"/>
              <w:jc w:val="both"/>
              <w:rPr>
                <w:rFonts w:eastAsia="TimesNewRomanPSMT, 'Times New R" w:cs="Times New Roman"/>
                <w:sz w:val="22"/>
                <w:szCs w:val="22"/>
                <w:lang w:val="pl-PL" w:eastAsia="zh-CN" w:bidi="ar-SA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0C569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1F469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A1A83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80089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965A8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DA85D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0B274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AEE9A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030FB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</w:tr>
      <w:tr w:rsidR="001D21B7" w14:paraId="5627B31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2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608E9" w14:textId="77777777" w:rsidR="001D21B7" w:rsidRDefault="001F0047">
            <w:pPr>
              <w:suppressLineNumbers/>
              <w:snapToGrid w:val="0"/>
              <w:jc w:val="right"/>
              <w:rPr>
                <w:rFonts w:eastAsia="Lucida Sans Unicode" w:cs="Times New Roman"/>
                <w:b/>
                <w:lang w:val="pl-PL" w:eastAsia="zh-CN" w:bidi="ar-SA"/>
              </w:rPr>
            </w:pPr>
            <w:r>
              <w:rPr>
                <w:rFonts w:eastAsia="Lucida Sans Unicode" w:cs="Times New Roman"/>
                <w:b/>
                <w:lang w:val="pl-PL" w:eastAsia="zh-CN" w:bidi="ar-SA"/>
              </w:rPr>
              <w:t>SUMA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0A538" w14:textId="77777777" w:rsidR="001D21B7" w:rsidRDefault="001D21B7">
            <w:pPr>
              <w:suppressLineNumbers/>
              <w:snapToGrid w:val="0"/>
              <w:rPr>
                <w:rFonts w:eastAsia="Lucida Sans Unicode" w:cs="Times New Roman"/>
                <w:b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F0F43" w14:textId="77777777" w:rsidR="001D21B7" w:rsidRDefault="001D21B7">
            <w:pPr>
              <w:suppressLineNumbers/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966D7" w14:textId="77777777" w:rsidR="001D21B7" w:rsidRDefault="001D21B7">
            <w:pPr>
              <w:suppressLineNumbers/>
              <w:snapToGrid w:val="0"/>
              <w:rPr>
                <w:rFonts w:eastAsia="Lucida Sans Unicode" w:cs="Times New Roman"/>
                <w:b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B165A" w14:textId="77777777" w:rsidR="001D21B7" w:rsidRDefault="001D21B7">
            <w:pPr>
              <w:suppressLineNumbers/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56924" w14:textId="77777777" w:rsidR="001D21B7" w:rsidRDefault="001D21B7">
            <w:pPr>
              <w:suppressLineNumbers/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F59E0" w14:textId="77777777" w:rsidR="001D21B7" w:rsidRDefault="001D21B7">
            <w:pPr>
              <w:suppressLineNumbers/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7D15F" w14:textId="77777777" w:rsidR="001D21B7" w:rsidRDefault="001D21B7">
            <w:pPr>
              <w:suppressLineNumbers/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8120A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8CC05" w14:textId="77777777" w:rsidR="001D21B7" w:rsidRDefault="001D21B7">
            <w:pPr>
              <w:snapToGrid w:val="0"/>
              <w:rPr>
                <w:rFonts w:eastAsia="Lucida Sans Unicode" w:cs="Times New Roman"/>
                <w:lang w:val="pl-PL" w:eastAsia="zh-CN" w:bidi="ar-SA"/>
              </w:rPr>
            </w:pPr>
          </w:p>
        </w:tc>
      </w:tr>
    </w:tbl>
    <w:p w14:paraId="771D257F" w14:textId="095C4CD7" w:rsidR="001D21B7" w:rsidRDefault="001D21B7">
      <w:pPr>
        <w:rPr>
          <w:rFonts w:eastAsia="SimSun" w:cs="Mangal"/>
          <w:szCs w:val="21"/>
          <w:lang w:val="pl-PL" w:eastAsia="zh-CN" w:bidi="hi-IN"/>
        </w:rPr>
      </w:pPr>
    </w:p>
    <w:p w14:paraId="34FC9AB0" w14:textId="77777777" w:rsidR="00F867AB" w:rsidRDefault="00F867AB">
      <w:pPr>
        <w:rPr>
          <w:rFonts w:eastAsia="SimSun" w:cs="Mangal"/>
          <w:szCs w:val="21"/>
          <w:lang w:val="pl-PL" w:eastAsia="zh-CN" w:bidi="hi-IN"/>
        </w:rPr>
      </w:pPr>
    </w:p>
    <w:p w14:paraId="343460FD" w14:textId="77777777" w:rsidR="001D21B7" w:rsidRDefault="001F0047">
      <w:pPr>
        <w:autoSpaceDE w:val="0"/>
        <w:jc w:val="both"/>
        <w:rPr>
          <w:rFonts w:eastAsia="TimesNewRomanPS-BoldMT, 'Times " w:cs="Times New Roman"/>
          <w:bCs/>
          <w:sz w:val="20"/>
          <w:szCs w:val="20"/>
          <w:lang w:val="pl-PL" w:eastAsia="zh-CN" w:bidi="ar-SA"/>
        </w:rPr>
      </w:pP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 xml:space="preserve">Podpisy członków Komisji Konkursowej    </w:t>
      </w:r>
    </w:p>
    <w:p w14:paraId="58799A75" w14:textId="77777777" w:rsidR="001D21B7" w:rsidRDefault="001F0047">
      <w:pPr>
        <w:autoSpaceDE w:val="0"/>
        <w:jc w:val="both"/>
        <w:rPr>
          <w:rFonts w:eastAsia="TimesNewRomanPS-BoldMT, 'Times " w:cs="Times New Roman"/>
          <w:bCs/>
          <w:sz w:val="20"/>
          <w:szCs w:val="20"/>
          <w:lang w:val="pl-PL" w:eastAsia="zh-CN" w:bidi="ar-SA"/>
        </w:rPr>
      </w:pPr>
      <w:r>
        <w:rPr>
          <w:rFonts w:eastAsia="TimesNewRomanPS-BoldMT, 'Times " w:cs="Times New Roman"/>
          <w:bCs/>
          <w:sz w:val="20"/>
          <w:szCs w:val="20"/>
          <w:lang w:val="pl-PL" w:eastAsia="zh-CN" w:bidi="ar-SA"/>
        </w:rPr>
        <w:t xml:space="preserve">             </w:t>
      </w:r>
    </w:p>
    <w:tbl>
      <w:tblPr>
        <w:tblW w:w="104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4"/>
        <w:gridCol w:w="5204"/>
      </w:tblGrid>
      <w:tr w:rsidR="007628AB" w14:paraId="6E9CECB1" w14:textId="77777777" w:rsidTr="007628AB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52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75E75" w14:textId="77777777" w:rsidR="007628AB" w:rsidRDefault="007628AB">
            <w:pPr>
              <w:autoSpaceDE w:val="0"/>
              <w:jc w:val="both"/>
              <w:rPr>
                <w:rFonts w:eastAsia="TimesNewRomanPS-BoldMT, 'Times " w:cs="Times New Roman"/>
                <w:bCs/>
                <w:sz w:val="20"/>
                <w:szCs w:val="20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0"/>
                <w:szCs w:val="20"/>
                <w:lang w:val="pl-PL" w:eastAsia="zh-CN" w:bidi="ar-SA"/>
              </w:rPr>
              <w:t>1……………………………………………</w:t>
            </w:r>
          </w:p>
        </w:tc>
        <w:tc>
          <w:tcPr>
            <w:tcW w:w="52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F942F" w14:textId="77777777" w:rsidR="007628AB" w:rsidRDefault="007628AB">
            <w:pPr>
              <w:autoSpaceDE w:val="0"/>
              <w:jc w:val="both"/>
              <w:rPr>
                <w:rFonts w:eastAsia="TimesNewRomanPS-BoldMT, 'Times " w:cs="Times New Roman"/>
                <w:bCs/>
                <w:sz w:val="20"/>
                <w:szCs w:val="20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0"/>
                <w:szCs w:val="20"/>
                <w:lang w:val="pl-PL" w:eastAsia="zh-CN" w:bidi="ar-SA"/>
              </w:rPr>
              <w:t>3………………………………………………………</w:t>
            </w:r>
          </w:p>
        </w:tc>
      </w:tr>
      <w:tr w:rsidR="007628AB" w14:paraId="07082B57" w14:textId="77777777" w:rsidTr="007628AB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52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1256F" w14:textId="77777777" w:rsidR="007628AB" w:rsidRDefault="007628AB">
            <w:pPr>
              <w:autoSpaceDE w:val="0"/>
              <w:jc w:val="both"/>
              <w:rPr>
                <w:rFonts w:eastAsia="TimesNewRomanPS-BoldMT, 'Times " w:cs="Times New Roman"/>
                <w:bCs/>
                <w:sz w:val="20"/>
                <w:szCs w:val="20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0"/>
                <w:szCs w:val="20"/>
                <w:lang w:val="pl-PL" w:eastAsia="zh-CN" w:bidi="ar-SA"/>
              </w:rPr>
              <w:t>2……………………………………………</w:t>
            </w:r>
          </w:p>
        </w:tc>
        <w:tc>
          <w:tcPr>
            <w:tcW w:w="52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5D2CB" w14:textId="77777777" w:rsidR="007628AB" w:rsidRDefault="007628AB">
            <w:pPr>
              <w:autoSpaceDE w:val="0"/>
              <w:jc w:val="both"/>
              <w:rPr>
                <w:rFonts w:eastAsia="TimesNewRomanPS-BoldMT, 'Times " w:cs="Times New Roman"/>
                <w:bCs/>
                <w:sz w:val="20"/>
                <w:szCs w:val="20"/>
                <w:lang w:val="pl-PL" w:eastAsia="zh-CN" w:bidi="ar-SA"/>
              </w:rPr>
            </w:pPr>
            <w:r>
              <w:rPr>
                <w:rFonts w:eastAsia="TimesNewRomanPS-BoldMT, 'Times " w:cs="Times New Roman"/>
                <w:bCs/>
                <w:sz w:val="20"/>
                <w:szCs w:val="20"/>
                <w:lang w:val="pl-PL" w:eastAsia="zh-CN" w:bidi="ar-SA"/>
              </w:rPr>
              <w:t>4………………………………………………………</w:t>
            </w:r>
          </w:p>
        </w:tc>
      </w:tr>
    </w:tbl>
    <w:p w14:paraId="0C89B842" w14:textId="73EF5EDB" w:rsidR="001D21B7" w:rsidRPr="001B075A" w:rsidRDefault="001D21B7" w:rsidP="007628AB">
      <w:pPr>
        <w:tabs>
          <w:tab w:val="left" w:pos="5505"/>
        </w:tabs>
        <w:rPr>
          <w:rFonts w:eastAsia="TimesNewRomanPS-BoldMT, 'Times " w:cs="Times New Roman"/>
          <w:bCs/>
          <w:sz w:val="20"/>
          <w:szCs w:val="20"/>
          <w:lang w:val="pl-PL" w:eastAsia="zh-CN" w:bidi="ar-SA"/>
        </w:rPr>
      </w:pPr>
    </w:p>
    <w:sectPr w:rsidR="001D21B7" w:rsidRPr="001B075A" w:rsidSect="007628AB">
      <w:headerReference w:type="default" r:id="rId8"/>
      <w:footerReference w:type="default" r:id="rId9"/>
      <w:pgSz w:w="16837" w:h="11905" w:orient="landscape"/>
      <w:pgMar w:top="1134" w:right="615" w:bottom="1134" w:left="1132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CF3CA" w14:textId="77777777" w:rsidR="001F0047" w:rsidRDefault="001F0047">
      <w:r>
        <w:separator/>
      </w:r>
    </w:p>
  </w:endnote>
  <w:endnote w:type="continuationSeparator" w:id="0">
    <w:p w14:paraId="671FAA94" w14:textId="77777777" w:rsidR="001F0047" w:rsidRDefault="001F0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, 'Arial Unicode MS'">
    <w:charset w:val="0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, 'Times New R">
    <w:charset w:val="00"/>
    <w:family w:val="roman"/>
    <w:pitch w:val="default"/>
  </w:font>
  <w:font w:name="TimesNewRomanPS-BoldMT, 'Times "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D37E" w14:textId="6143CFEB" w:rsidR="00221411" w:rsidRDefault="001F0047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3C304" w14:textId="77777777" w:rsidR="001F0047" w:rsidRDefault="001F0047">
      <w:r>
        <w:rPr>
          <w:color w:val="000000"/>
        </w:rPr>
        <w:separator/>
      </w:r>
    </w:p>
  </w:footnote>
  <w:footnote w:type="continuationSeparator" w:id="0">
    <w:p w14:paraId="0BBE6B30" w14:textId="77777777" w:rsidR="001F0047" w:rsidRDefault="001F0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D560" w14:textId="39BB8046" w:rsidR="00221411" w:rsidRDefault="001F0047">
    <w:pPr>
      <w:pStyle w:val="Nagwek"/>
    </w:pPr>
    <w:r>
      <w:rPr>
        <w:rFonts w:eastAsia="Times New Roman" w:cs="Times New Roman"/>
        <w:b/>
        <w:color w:val="000000"/>
        <w:sz w:val="44"/>
        <w:szCs w:val="20"/>
      </w:rPr>
      <w:t xml:space="preserve">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B2DB2" w14:textId="49E1673E" w:rsidR="00221411" w:rsidRDefault="001F00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3F0E"/>
    <w:multiLevelType w:val="multilevel"/>
    <w:tmpl w:val="6AF6E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661545A"/>
    <w:multiLevelType w:val="multilevel"/>
    <w:tmpl w:val="84369CBC"/>
    <w:styleLink w:val="WW8Num11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013655"/>
    <w:multiLevelType w:val="multilevel"/>
    <w:tmpl w:val="52AADE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F2446BB"/>
    <w:multiLevelType w:val="multilevel"/>
    <w:tmpl w:val="90348C0E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203D1E"/>
    <w:multiLevelType w:val="multilevel"/>
    <w:tmpl w:val="ABEE42FA"/>
    <w:styleLink w:val="WW8Num3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B77FF0"/>
    <w:multiLevelType w:val="multilevel"/>
    <w:tmpl w:val="FB26663A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95146A"/>
    <w:multiLevelType w:val="multilevel"/>
    <w:tmpl w:val="A39285B6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7" w15:restartNumberingAfterBreak="0">
    <w:nsid w:val="60C2390C"/>
    <w:multiLevelType w:val="multilevel"/>
    <w:tmpl w:val="7AA450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36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66B906F2"/>
    <w:multiLevelType w:val="multilevel"/>
    <w:tmpl w:val="3176084C"/>
    <w:styleLink w:val="WW8Num1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lvlText w:val="%2."/>
      <w:lvlJc w:val="left"/>
      <w:pPr>
        <w:ind w:left="501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E5A3A68"/>
    <w:multiLevelType w:val="multilevel"/>
    <w:tmpl w:val="ED5C6D02"/>
    <w:styleLink w:val="WW8Num4"/>
    <w:lvl w:ilvl="0">
      <w:start w:val="1"/>
      <w:numFmt w:val="decimal"/>
      <w:lvlText w:val="%1."/>
      <w:lvlJc w:val="center"/>
      <w:pPr>
        <w:ind w:left="0" w:hanging="360"/>
      </w:pPr>
    </w:lvl>
    <w:lvl w:ilvl="1">
      <w:start w:val="1"/>
      <w:numFmt w:val="decimal"/>
      <w:lvlText w:val="%2."/>
      <w:lvlJc w:val="left"/>
      <w:pPr>
        <w:ind w:left="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720" w:hanging="360"/>
      </w:pPr>
    </w:lvl>
    <w:lvl w:ilvl="4">
      <w:start w:val="1"/>
      <w:numFmt w:val="decimal"/>
      <w:lvlText w:val="%5."/>
      <w:lvlJc w:val="left"/>
      <w:pPr>
        <w:ind w:left="1080" w:hanging="360"/>
      </w:pPr>
    </w:lvl>
    <w:lvl w:ilvl="5">
      <w:start w:val="1"/>
      <w:numFmt w:val="decimal"/>
      <w:lvlText w:val="%6."/>
      <w:lvlJc w:val="left"/>
      <w:pPr>
        <w:ind w:left="1440" w:hanging="360"/>
      </w:pPr>
    </w:lvl>
    <w:lvl w:ilvl="6">
      <w:start w:val="1"/>
      <w:numFmt w:val="decimal"/>
      <w:lvlText w:val="%7."/>
      <w:lvlJc w:val="left"/>
      <w:pPr>
        <w:ind w:left="1800" w:hanging="360"/>
      </w:pPr>
    </w:lvl>
    <w:lvl w:ilvl="7">
      <w:start w:val="1"/>
      <w:numFmt w:val="decimal"/>
      <w:lvlText w:val="%8."/>
      <w:lvlJc w:val="left"/>
      <w:pPr>
        <w:ind w:left="2160" w:hanging="360"/>
      </w:pPr>
    </w:lvl>
    <w:lvl w:ilvl="8">
      <w:start w:val="1"/>
      <w:numFmt w:val="decimal"/>
      <w:lvlText w:val="%9."/>
      <w:lvlJc w:val="left"/>
      <w:pPr>
        <w:ind w:left="2520" w:hanging="36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7"/>
  </w:num>
  <w:num w:numId="9">
    <w:abstractNumId w:val="2"/>
  </w:num>
  <w:num w:numId="10">
    <w:abstractNumId w:val="5"/>
  </w:num>
  <w:num w:numId="11">
    <w:abstractNumId w:val="6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6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D21B7"/>
    <w:rsid w:val="001B075A"/>
    <w:rsid w:val="001D21B7"/>
    <w:rsid w:val="001F0047"/>
    <w:rsid w:val="002C57EF"/>
    <w:rsid w:val="002F1E45"/>
    <w:rsid w:val="003A5C6F"/>
    <w:rsid w:val="00464720"/>
    <w:rsid w:val="007560D7"/>
    <w:rsid w:val="007628AB"/>
    <w:rsid w:val="008119E2"/>
    <w:rsid w:val="008E416F"/>
    <w:rsid w:val="009841F1"/>
    <w:rsid w:val="00F8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CB3D4"/>
  <w15:docId w15:val="{03B5E1F4-9961-4590-BD13-26D9B4C5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character" w:styleId="Pogrubienie">
    <w:name w:val="Strong"/>
    <w:qFormat/>
    <w:rsid w:val="009841F1"/>
    <w:rPr>
      <w:b/>
      <w:bCs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5">
    <w:name w:val="WW8Num5"/>
    <w:basedOn w:val="Bezlisty"/>
    <w:pPr>
      <w:numPr>
        <w:numId w:val="2"/>
      </w:numPr>
    </w:pPr>
  </w:style>
  <w:style w:type="numbering" w:customStyle="1" w:styleId="WW8Num11">
    <w:name w:val="WW8Num11"/>
    <w:basedOn w:val="Bezlisty"/>
    <w:pPr>
      <w:numPr>
        <w:numId w:val="3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5"/>
      </w:numPr>
    </w:pPr>
  </w:style>
  <w:style w:type="numbering" w:customStyle="1" w:styleId="WW8Num4">
    <w:name w:val="WW8Num4"/>
    <w:basedOn w:val="Bezlisty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1761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Adrian_Pera</dc:creator>
  <cp:lastModifiedBy>Adrian Pera</cp:lastModifiedBy>
  <cp:revision>9</cp:revision>
  <cp:lastPrinted>2019-06-25T09:54:00Z</cp:lastPrinted>
  <dcterms:created xsi:type="dcterms:W3CDTF">2021-06-30T07:02:00Z</dcterms:created>
  <dcterms:modified xsi:type="dcterms:W3CDTF">2021-06-30T08:28:00Z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